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D3B" w:rsidRDefault="005E0D3B" w:rsidP="00121EB7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4" o:title="" gain="93623f" blacklevel="-7864f"/>
          </v:shape>
        </w:pict>
      </w:r>
    </w:p>
    <w:p w:rsidR="005E0D3B" w:rsidRDefault="005E0D3B" w:rsidP="00121EB7">
      <w:pPr>
        <w:jc w:val="center"/>
      </w:pPr>
      <w:r>
        <w:t>Российская Федерация</w:t>
      </w:r>
    </w:p>
    <w:p w:rsidR="005E0D3B" w:rsidRDefault="005E0D3B" w:rsidP="00121EB7">
      <w:pPr>
        <w:jc w:val="center"/>
      </w:pPr>
      <w:r>
        <w:t>Самарская область</w:t>
      </w:r>
    </w:p>
    <w:p w:rsidR="005E0D3B" w:rsidRDefault="005E0D3B" w:rsidP="00121EB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:rsidR="005E0D3B" w:rsidRDefault="005E0D3B" w:rsidP="00121EB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5E0D3B" w:rsidRDefault="005E0D3B" w:rsidP="00121EB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E0D3B" w:rsidRDefault="005E0D3B" w:rsidP="00121EB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E0D3B" w:rsidRDefault="005E0D3B" w:rsidP="00121E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5E0D3B" w:rsidRPr="00121EB7" w:rsidRDefault="005E0D3B" w:rsidP="00121EB7">
      <w:pPr>
        <w:rPr>
          <w:b/>
          <w:bCs/>
          <w:sz w:val="24"/>
          <w:szCs w:val="24"/>
        </w:rPr>
      </w:pPr>
      <w:r w:rsidRPr="00121EB7">
        <w:rPr>
          <w:b/>
          <w:bCs/>
          <w:sz w:val="24"/>
          <w:szCs w:val="24"/>
        </w:rPr>
        <w:t xml:space="preserve">от  </w:t>
      </w:r>
      <w:r>
        <w:rPr>
          <w:b/>
          <w:bCs/>
          <w:sz w:val="24"/>
          <w:szCs w:val="24"/>
        </w:rPr>
        <w:t>20</w:t>
      </w:r>
      <w:r w:rsidRPr="00121EB7">
        <w:rPr>
          <w:b/>
          <w:bCs/>
          <w:sz w:val="24"/>
          <w:szCs w:val="24"/>
        </w:rPr>
        <w:t xml:space="preserve"> февраля 2015 года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</w:t>
      </w:r>
      <w:r w:rsidRPr="00121EB7">
        <w:rPr>
          <w:b/>
          <w:bCs/>
          <w:sz w:val="24"/>
          <w:szCs w:val="24"/>
        </w:rPr>
        <w:t xml:space="preserve"> № </w:t>
      </w:r>
      <w:r>
        <w:rPr>
          <w:b/>
          <w:bCs/>
          <w:sz w:val="24"/>
          <w:szCs w:val="24"/>
        </w:rPr>
        <w:t>8</w:t>
      </w:r>
    </w:p>
    <w:p w:rsidR="005E0D3B" w:rsidRDefault="005E0D3B" w:rsidP="0012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5E0D3B" w:rsidRPr="00254940" w:rsidRDefault="005E0D3B" w:rsidP="00426F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сельского поселения Нижнее Санчелеево муниципального района Ставропольский Самарской области № 2 от 19.02.2014г «Об утверждении  Положения о контрактном управляющем и возложении функций контрактного управляющего </w:t>
      </w:r>
      <w:r w:rsidRPr="00254940">
        <w:rPr>
          <w:rFonts w:ascii="Times New Roman" w:hAnsi="Times New Roman" w:cs="Times New Roman"/>
          <w:sz w:val="28"/>
          <w:szCs w:val="28"/>
        </w:rPr>
        <w:t>в администрации сельского поселения Нижнее Санчелеево муниципального района Ставропольский Самарской области»</w:t>
      </w:r>
    </w:p>
    <w:p w:rsidR="005E0D3B" w:rsidRDefault="005E0D3B" w:rsidP="00110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0D3B" w:rsidRPr="00254940" w:rsidRDefault="005E0D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На основании статьи 114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4940">
        <w:rPr>
          <w:rFonts w:ascii="Times New Roman" w:hAnsi="Times New Roman" w:cs="Times New Roman"/>
          <w:sz w:val="24"/>
          <w:szCs w:val="24"/>
        </w:rPr>
        <w:t>сельского поселения Нижнее Санчелеево муниципального района Ставропольский Самарской области:</w:t>
      </w:r>
    </w:p>
    <w:p w:rsidR="005E0D3B" w:rsidRDefault="005E0D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 Нижнее Санчелеево муниципального района Ставропольский Самарской области № 2 от 19.02.2014г «Об утверждении Положения о контрактном управляющем и возложении функции контрактного управляющего в администрации сельского поселения Нижнее Санчелеево муниципального района Ставропольский», изложив часть 1 пункта 8 раздела II «Положения о контрактном управляющем и возложении функций контрактного управляющего в администрации сельского поселения Нижнее Санчелеево муниципального района Ставропольский» в следующей редакции:</w:t>
      </w:r>
    </w:p>
    <w:p w:rsidR="005E0D3B" w:rsidRDefault="005E0D3B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8. Контрактный управляющий осуществляет следующие функции и полномочия:</w:t>
      </w:r>
    </w:p>
    <w:p w:rsidR="005E0D3B" w:rsidRDefault="005E0D3B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при планировании закупок:</w:t>
      </w:r>
    </w:p>
    <w:p w:rsidR="005E0D3B" w:rsidRDefault="005E0D3B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с 01 января 2016 года;</w:t>
      </w:r>
    </w:p>
    <w:p w:rsidR="005E0D3B" w:rsidRDefault="005E0D3B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5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с 01 января 2016 года;</w:t>
      </w:r>
    </w:p>
    <w:p w:rsidR="005E0D3B" w:rsidRDefault="005E0D3B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обеспечивает подготовку обоснования закупки при формировании плана закупок с 01 января 2016 года;</w:t>
      </w:r>
    </w:p>
    <w:p w:rsidR="005E0D3B" w:rsidRDefault="005E0D3B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5E0D3B" w:rsidRDefault="005E0D3B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д) организует утверждение плана закупок с 01 января 2016 года, плана-графика;</w:t>
      </w:r>
    </w:p>
    <w:p w:rsidR="005E0D3B" w:rsidRDefault="005E0D3B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5E0D3B" w:rsidRDefault="005E0D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 Контроль за исполнением настоящего постановления возложить на</w:t>
      </w:r>
    </w:p>
    <w:p w:rsidR="005E0D3B" w:rsidRDefault="005E0D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Белоскова Н.И. </w:t>
      </w:r>
    </w:p>
    <w:p w:rsidR="005E0D3B" w:rsidRDefault="005E0D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5E0D3B" w:rsidRDefault="005E0D3B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D3B" w:rsidRDefault="005E0D3B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Нижнее Санчелеево:                               Н.И.Белосков                                                   </w:t>
      </w:r>
    </w:p>
    <w:p w:rsidR="005E0D3B" w:rsidRDefault="005E0D3B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5E0D3B" w:rsidSect="0025494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8A3"/>
    <w:rsid w:val="000E4FC6"/>
    <w:rsid w:val="001108A3"/>
    <w:rsid w:val="00121EB7"/>
    <w:rsid w:val="00171AB9"/>
    <w:rsid w:val="00254940"/>
    <w:rsid w:val="00333719"/>
    <w:rsid w:val="003C0C40"/>
    <w:rsid w:val="00426FD7"/>
    <w:rsid w:val="005002E2"/>
    <w:rsid w:val="00560FBE"/>
    <w:rsid w:val="005D433C"/>
    <w:rsid w:val="005E0D3B"/>
    <w:rsid w:val="006600FB"/>
    <w:rsid w:val="006A27E1"/>
    <w:rsid w:val="007612E9"/>
    <w:rsid w:val="008D56E6"/>
    <w:rsid w:val="00977A57"/>
    <w:rsid w:val="00AD2048"/>
    <w:rsid w:val="00C14C91"/>
    <w:rsid w:val="00E20F9E"/>
    <w:rsid w:val="00EE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C40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21EB7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semiHidden/>
    <w:rsid w:val="001108A3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108A3"/>
    <w:pPr>
      <w:ind w:left="720"/>
    </w:pPr>
  </w:style>
  <w:style w:type="paragraph" w:customStyle="1" w:styleId="ConsPlusNormal">
    <w:name w:val="ConsPlusNormal"/>
    <w:uiPriority w:val="99"/>
    <w:rsid w:val="001108A3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121EB7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21E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8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4D3B6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466</Words>
  <Characters>2661</Characters>
  <Application>Microsoft Office Outlook</Application>
  <DocSecurity>0</DocSecurity>
  <Lines>0</Lines>
  <Paragraphs>0</Paragraphs>
  <ScaleCrop>false</ScaleCrop>
  <Company>sancheleevo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</cp:lastModifiedBy>
  <cp:revision>2</cp:revision>
  <cp:lastPrinted>2015-02-25T09:57:00Z</cp:lastPrinted>
  <dcterms:created xsi:type="dcterms:W3CDTF">2015-02-25T09:58:00Z</dcterms:created>
  <dcterms:modified xsi:type="dcterms:W3CDTF">2015-02-25T09:58:00Z</dcterms:modified>
</cp:coreProperties>
</file>