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ABF" w:rsidRPr="00130C6F" w:rsidRDefault="00415ABF" w:rsidP="00130C6F">
      <w:pPr>
        <w:pStyle w:val="Heading1"/>
        <w:ind w:left="5400" w:hanging="5684"/>
        <w:rPr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Ставропольский р-н (герб)контур" style="position:absolute;left:0;text-align:left;margin-left:180pt;margin-top:0;width:93pt;height:80.25pt;z-index:251658240;visibility:visible">
            <v:imagedata r:id="rId4" o:title="" gain="93623f" blacklevel="-7864f"/>
            <w10:wrap type="square" side="left"/>
          </v:shape>
        </w:pict>
      </w:r>
      <w:r>
        <w:t xml:space="preserve"> </w:t>
      </w:r>
      <w:r w:rsidRPr="00130C6F">
        <w:rPr>
          <w:sz w:val="28"/>
          <w:szCs w:val="28"/>
        </w:rPr>
        <w:t xml:space="preserve"> </w:t>
      </w:r>
      <w:r w:rsidRPr="00130C6F">
        <w:rPr>
          <w:sz w:val="32"/>
          <w:szCs w:val="32"/>
        </w:rPr>
        <w:br w:type="textWrapping" w:clear="all"/>
      </w:r>
    </w:p>
    <w:p w:rsidR="00415ABF" w:rsidRPr="00D93F7E" w:rsidRDefault="00415ABF" w:rsidP="004A44C9">
      <w:pPr>
        <w:pStyle w:val="Heading1"/>
        <w:ind w:left="5400" w:hanging="5684"/>
        <w:jc w:val="center"/>
        <w:rPr>
          <w:b w:val="0"/>
          <w:bCs w:val="0"/>
          <w:sz w:val="20"/>
          <w:szCs w:val="20"/>
        </w:rPr>
      </w:pPr>
      <w:r w:rsidRPr="00D93F7E">
        <w:rPr>
          <w:b w:val="0"/>
          <w:bCs w:val="0"/>
          <w:sz w:val="20"/>
          <w:szCs w:val="20"/>
        </w:rPr>
        <w:t>Российская Федерация</w:t>
      </w:r>
    </w:p>
    <w:p w:rsidR="00415ABF" w:rsidRPr="00D93F7E" w:rsidRDefault="00415ABF" w:rsidP="004A44C9">
      <w:pPr>
        <w:pStyle w:val="Heading1"/>
        <w:ind w:left="5400" w:hanging="5684"/>
        <w:jc w:val="center"/>
        <w:rPr>
          <w:b w:val="0"/>
          <w:bCs w:val="0"/>
          <w:sz w:val="20"/>
          <w:szCs w:val="20"/>
        </w:rPr>
      </w:pPr>
      <w:r w:rsidRPr="00D93F7E">
        <w:rPr>
          <w:b w:val="0"/>
          <w:bCs w:val="0"/>
          <w:sz w:val="20"/>
          <w:szCs w:val="20"/>
        </w:rPr>
        <w:t>Самарская область</w:t>
      </w:r>
    </w:p>
    <w:p w:rsidR="00415ABF" w:rsidRPr="004A44C9" w:rsidRDefault="00415ABF" w:rsidP="004A44C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НИЖНЕЕ САНЧЕЛЕЕВО</w:t>
      </w:r>
      <w:r w:rsidRPr="004A44C9">
        <w:rPr>
          <w:rFonts w:ascii="Times New Roman" w:hAnsi="Times New Roman" w:cs="Times New Roman"/>
          <w:sz w:val="24"/>
          <w:szCs w:val="24"/>
        </w:rPr>
        <w:t xml:space="preserve"> СЕЛЬСКОГО ПОСЕЛЕНИЯ НИЖНЕЕ САНЧЕЛЕЕВО</w:t>
      </w:r>
    </w:p>
    <w:p w:rsidR="00415ABF" w:rsidRPr="004A44C9" w:rsidRDefault="00415ABF" w:rsidP="004A44C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A44C9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415ABF" w:rsidRPr="004A44C9" w:rsidRDefault="00415ABF" w:rsidP="004A44C9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A44C9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15ABF" w:rsidRDefault="00415ABF" w:rsidP="004A44C9">
      <w:pPr>
        <w:jc w:val="center"/>
        <w:rPr>
          <w:b/>
          <w:bCs/>
        </w:rPr>
      </w:pPr>
    </w:p>
    <w:p w:rsidR="00415ABF" w:rsidRPr="004A44C9" w:rsidRDefault="00415ABF" w:rsidP="004A44C9">
      <w:pPr>
        <w:jc w:val="center"/>
        <w:rPr>
          <w:b/>
          <w:bCs/>
          <w:sz w:val="28"/>
          <w:szCs w:val="28"/>
        </w:rPr>
      </w:pPr>
      <w:r w:rsidRPr="004A44C9">
        <w:rPr>
          <w:b/>
          <w:bCs/>
          <w:sz w:val="28"/>
          <w:szCs w:val="28"/>
        </w:rPr>
        <w:t>ПОСТАНОВЛЕНИЕ</w:t>
      </w:r>
    </w:p>
    <w:p w:rsidR="00415ABF" w:rsidRPr="007921DA" w:rsidRDefault="00415ABF" w:rsidP="004A44C9">
      <w:pPr>
        <w:jc w:val="center"/>
        <w:rPr>
          <w:b/>
          <w:bCs/>
        </w:rPr>
      </w:pPr>
    </w:p>
    <w:p w:rsidR="00415ABF" w:rsidRDefault="00415ABF" w:rsidP="004A44C9">
      <w:r>
        <w:t xml:space="preserve">          </w:t>
      </w:r>
      <w:r w:rsidRPr="00563DB7">
        <w:t xml:space="preserve">от </w:t>
      </w:r>
      <w:r>
        <w:t xml:space="preserve"> 08 сентября   2017</w:t>
      </w:r>
      <w:r w:rsidRPr="00563DB7">
        <w:t xml:space="preserve"> года</w:t>
      </w:r>
      <w:r w:rsidRPr="004B65EE">
        <w:tab/>
      </w:r>
      <w:r w:rsidRPr="004B65EE">
        <w:tab/>
      </w:r>
      <w:r>
        <w:t xml:space="preserve"> </w:t>
      </w:r>
      <w:r w:rsidRPr="004B65EE">
        <w:tab/>
      </w:r>
      <w:r w:rsidRPr="004B65EE">
        <w:tab/>
      </w:r>
      <w:r>
        <w:t xml:space="preserve">                                          №</w:t>
      </w:r>
      <w:r w:rsidRPr="004B65EE">
        <w:tab/>
      </w:r>
      <w:r>
        <w:t>36</w:t>
      </w:r>
      <w:r w:rsidRPr="004B65EE">
        <w:tab/>
      </w:r>
      <w:r>
        <w:t xml:space="preserve">                                 </w:t>
      </w:r>
    </w:p>
    <w:p w:rsidR="00415ABF" w:rsidRDefault="00415ABF" w:rsidP="00511EC5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415ABF" w:rsidRPr="00511EC5" w:rsidRDefault="00415ABF" w:rsidP="00511EC5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415ABF" w:rsidRPr="00B168E4" w:rsidRDefault="00415ABF" w:rsidP="004A44C9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484177190"/>
      <w:r w:rsidRPr="00B168E4">
        <w:rPr>
          <w:rFonts w:ascii="Times New Roman" w:hAnsi="Times New Roman" w:cs="Times New Roman"/>
          <w:b/>
          <w:bCs/>
          <w:sz w:val="28"/>
          <w:szCs w:val="28"/>
        </w:rPr>
        <w:t>Об утверждении Положения о порядке получения муниципальными служащими администрации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Нижнее Санчелеево</w:t>
      </w:r>
      <w:r w:rsidRPr="00B168E4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Ставропольский разрешения представителя нанимателя (работодателя)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168E4">
        <w:rPr>
          <w:rFonts w:ascii="Times New Roman" w:hAnsi="Times New Roman" w:cs="Times New Roman"/>
          <w:b/>
          <w:bCs/>
          <w:sz w:val="28"/>
          <w:szCs w:val="28"/>
        </w:rPr>
        <w:t>на участие в управлении некоммерческой организацией</w:t>
      </w:r>
    </w:p>
    <w:bookmarkEnd w:id="0"/>
    <w:p w:rsidR="00415ABF" w:rsidRPr="00511EC5" w:rsidRDefault="00415ABF" w:rsidP="004A44C9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415ABF" w:rsidRDefault="00415ABF" w:rsidP="005107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</w:t>
      </w:r>
      <w:r w:rsidRPr="00511EC5">
        <w:rPr>
          <w:rFonts w:ascii="Times New Roman" w:hAnsi="Times New Roman" w:cs="Times New Roman"/>
          <w:sz w:val="24"/>
          <w:szCs w:val="24"/>
        </w:rPr>
        <w:t xml:space="preserve">В соответствии с пунктом 3 части 1 статьи 14 Федерального закона от 2 марта 2007 № 25-ФЗ «О муниципальной службе в Российской Федерации», Федеральным законом от 28 декабря 2008 г. № 273-ФЗ «О противодействии коррупции», в связи с принятием Федерального закона от 03 апреля 2017 № 64-ФЗ «О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коррупции», руководствуясь Уставом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Нижнее Санчелеево </w:t>
      </w:r>
      <w:r w:rsidRPr="00511EC5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</w:t>
      </w: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Нижнее Санчелеево сельского поселения Нижнее Санчелеево</w:t>
      </w:r>
      <w:r w:rsidRPr="00511EC5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постановляет:</w:t>
      </w:r>
    </w:p>
    <w:p w:rsidR="00415ABF" w:rsidRPr="00511EC5" w:rsidRDefault="00415ABF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5ABF" w:rsidRPr="00511EC5" w:rsidRDefault="00415ABF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EC5">
        <w:rPr>
          <w:rFonts w:ascii="Times New Roman" w:hAnsi="Times New Roman" w:cs="Times New Roman"/>
          <w:sz w:val="24"/>
          <w:szCs w:val="24"/>
        </w:rPr>
        <w:t>1. Утвердить прилагаемое Положение о порядке получения муниципальными служащими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Нижнее Санчелеево</w:t>
      </w:r>
      <w:r w:rsidRPr="00511EC5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разрешения представителя нанимателя (работодателя) на участие в управлении некоммерческой организацией.</w:t>
      </w:r>
    </w:p>
    <w:p w:rsidR="00415ABF" w:rsidRDefault="00415ABF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Ознакомить</w:t>
      </w:r>
      <w:r w:rsidRPr="00511E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настоящим постановлением </w:t>
      </w:r>
      <w:r w:rsidRPr="00511EC5">
        <w:rPr>
          <w:rFonts w:ascii="Times New Roman" w:hAnsi="Times New Roman" w:cs="Times New Roman"/>
          <w:sz w:val="24"/>
          <w:szCs w:val="24"/>
        </w:rPr>
        <w:t>муниципальных служащих, замещающих должности муниципальной службы в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Нижнее Санчелеево</w:t>
      </w:r>
      <w:r w:rsidRPr="00511EC5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5ABF" w:rsidRPr="00511EC5" w:rsidRDefault="00415ABF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5ABF" w:rsidRDefault="00415ABF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1EC5">
        <w:rPr>
          <w:rFonts w:ascii="Times New Roman" w:hAnsi="Times New Roman" w:cs="Times New Roman"/>
          <w:sz w:val="24"/>
          <w:szCs w:val="24"/>
        </w:rPr>
        <w:t xml:space="preserve">3. Контроль за исполнением настоящего постановления </w:t>
      </w:r>
      <w:r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415ABF" w:rsidRDefault="00415ABF" w:rsidP="005107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15ABF" w:rsidRPr="000D7225" w:rsidRDefault="00415ABF" w:rsidP="005107EE">
      <w:r>
        <w:t xml:space="preserve">            4. </w:t>
      </w:r>
      <w:r w:rsidRPr="000D7225">
        <w:t>Настоящее постановление подлежит официальному опубликованию в газете «</w:t>
      </w:r>
      <w:r>
        <w:t>Нижне-Санчелеевский вестник</w:t>
      </w:r>
      <w:r w:rsidRPr="000D7225">
        <w:rPr>
          <w:b/>
          <w:bCs/>
        </w:rPr>
        <w:t xml:space="preserve">» </w:t>
      </w:r>
      <w:r w:rsidRPr="000D7225">
        <w:t xml:space="preserve">и на официальном сайте </w:t>
      </w:r>
      <w:r>
        <w:rPr>
          <w:color w:val="0000FF"/>
          <w:u w:val="single"/>
        </w:rPr>
        <w:t>http://www.нижнее</w:t>
      </w:r>
      <w:r w:rsidRPr="000D7225">
        <w:rPr>
          <w:color w:val="0000FF"/>
          <w:u w:val="single"/>
        </w:rPr>
        <w:t xml:space="preserve"> санчелеево.ставропольский</w:t>
      </w:r>
      <w:r w:rsidRPr="000D7225">
        <w:rPr>
          <w:u w:val="single"/>
        </w:rPr>
        <w:t>-район.рф.</w:t>
      </w:r>
    </w:p>
    <w:p w:rsidR="00415ABF" w:rsidRPr="00511EC5" w:rsidRDefault="00415ABF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Pr="00511EC5" w:rsidRDefault="00415ABF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Pr="00511EC5" w:rsidRDefault="00415ABF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Pr="00511EC5" w:rsidRDefault="00415ABF" w:rsidP="00B168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484176049"/>
      <w:r>
        <w:rPr>
          <w:rFonts w:ascii="Times New Roman" w:hAnsi="Times New Roman" w:cs="Times New Roman"/>
          <w:sz w:val="24"/>
          <w:szCs w:val="24"/>
        </w:rPr>
        <w:t>Глава</w:t>
      </w:r>
      <w:r w:rsidRPr="00B168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сельского поселения Нижнее Санчелеево:                                  Н.И.Белосков</w:t>
      </w:r>
    </w:p>
    <w:p w:rsidR="00415ABF" w:rsidRPr="00511EC5" w:rsidRDefault="00415ABF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bookmarkEnd w:id="1"/>
    <w:p w:rsidR="00415ABF" w:rsidRDefault="00415ABF" w:rsidP="00511EC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Pr="00511EC5" w:rsidRDefault="00415ABF" w:rsidP="00511EC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Pr="00511EC5" w:rsidRDefault="00415ABF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Default="00415ABF" w:rsidP="00D95067">
      <w:pPr>
        <w:pStyle w:val="ConsPlusNormal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415ABF" w:rsidRDefault="00415ABF" w:rsidP="00AD5D3C">
      <w:pPr>
        <w:ind w:firstLine="4678"/>
        <w:jc w:val="right"/>
        <w:rPr>
          <w:sz w:val="26"/>
          <w:szCs w:val="26"/>
        </w:rPr>
      </w:pPr>
    </w:p>
    <w:p w:rsidR="00415ABF" w:rsidRPr="00D720A6" w:rsidRDefault="00415ABF" w:rsidP="00AD5D3C">
      <w:pPr>
        <w:ind w:firstLine="4678"/>
        <w:jc w:val="right"/>
        <w:rPr>
          <w:sz w:val="26"/>
          <w:szCs w:val="26"/>
        </w:rPr>
      </w:pPr>
      <w:r>
        <w:rPr>
          <w:sz w:val="26"/>
          <w:szCs w:val="26"/>
        </w:rPr>
        <w:t>У</w:t>
      </w:r>
      <w:r w:rsidRPr="00D720A6">
        <w:rPr>
          <w:sz w:val="26"/>
          <w:szCs w:val="26"/>
        </w:rPr>
        <w:t>твержден</w:t>
      </w:r>
      <w:r>
        <w:rPr>
          <w:sz w:val="26"/>
          <w:szCs w:val="26"/>
        </w:rPr>
        <w:t>о</w:t>
      </w:r>
    </w:p>
    <w:p w:rsidR="00415ABF" w:rsidRDefault="00415ABF" w:rsidP="00AD5D3C">
      <w:pPr>
        <w:ind w:firstLine="4678"/>
        <w:jc w:val="right"/>
        <w:rPr>
          <w:sz w:val="26"/>
          <w:szCs w:val="26"/>
        </w:rPr>
      </w:pPr>
      <w:r>
        <w:rPr>
          <w:sz w:val="26"/>
          <w:szCs w:val="26"/>
        </w:rPr>
        <w:t>постановлением администрации</w:t>
      </w:r>
    </w:p>
    <w:p w:rsidR="00415ABF" w:rsidRDefault="00415ABF" w:rsidP="00AD5D3C">
      <w:pPr>
        <w:ind w:firstLine="4678"/>
        <w:jc w:val="right"/>
        <w:rPr>
          <w:sz w:val="26"/>
          <w:szCs w:val="26"/>
        </w:rPr>
      </w:pPr>
      <w:r>
        <w:rPr>
          <w:sz w:val="26"/>
          <w:szCs w:val="26"/>
        </w:rPr>
        <w:t>сельского поселения Нижнее Санчелеево</w:t>
      </w:r>
    </w:p>
    <w:p w:rsidR="00415ABF" w:rsidRPr="00D720A6" w:rsidRDefault="00415ABF" w:rsidP="00AD5D3C">
      <w:pPr>
        <w:ind w:firstLine="4678"/>
        <w:jc w:val="right"/>
        <w:rPr>
          <w:sz w:val="26"/>
          <w:szCs w:val="26"/>
        </w:rPr>
      </w:pPr>
      <w:r>
        <w:rPr>
          <w:sz w:val="26"/>
          <w:szCs w:val="26"/>
        </w:rPr>
        <w:t>муниципального района</w:t>
      </w:r>
      <w:r w:rsidRPr="00F75A2E">
        <w:t xml:space="preserve"> </w:t>
      </w:r>
      <w:r w:rsidRPr="00F75A2E">
        <w:rPr>
          <w:sz w:val="26"/>
          <w:szCs w:val="26"/>
        </w:rPr>
        <w:t>Ставропольск</w:t>
      </w:r>
      <w:r>
        <w:rPr>
          <w:sz w:val="26"/>
          <w:szCs w:val="26"/>
        </w:rPr>
        <w:t>ий</w:t>
      </w:r>
    </w:p>
    <w:p w:rsidR="00415ABF" w:rsidRPr="00920E4B" w:rsidRDefault="00415ABF" w:rsidP="00AD5D3C">
      <w:pPr>
        <w:ind w:firstLine="4678"/>
        <w:jc w:val="right"/>
        <w:rPr>
          <w:sz w:val="26"/>
          <w:szCs w:val="26"/>
        </w:rPr>
      </w:pPr>
      <w:r w:rsidRPr="00920E4B">
        <w:rPr>
          <w:sz w:val="26"/>
          <w:szCs w:val="26"/>
        </w:rPr>
        <w:t xml:space="preserve">от  08.09.2017г № </w:t>
      </w:r>
      <w:bookmarkStart w:id="2" w:name="_GoBack"/>
      <w:bookmarkEnd w:id="2"/>
      <w:r w:rsidRPr="00920E4B">
        <w:rPr>
          <w:sz w:val="26"/>
          <w:szCs w:val="26"/>
        </w:rPr>
        <w:t>36</w:t>
      </w:r>
    </w:p>
    <w:p w:rsidR="00415ABF" w:rsidRPr="00D720A6" w:rsidRDefault="00415ABF" w:rsidP="00AD5D3C">
      <w:pPr>
        <w:ind w:firstLine="709"/>
        <w:jc w:val="both"/>
        <w:rPr>
          <w:sz w:val="26"/>
          <w:szCs w:val="26"/>
        </w:rPr>
      </w:pPr>
    </w:p>
    <w:p w:rsidR="00415ABF" w:rsidRPr="00E67C50" w:rsidRDefault="00415ABF" w:rsidP="00E67C50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67C50">
        <w:rPr>
          <w:rFonts w:ascii="Times New Roman" w:hAnsi="Times New Roman" w:cs="Times New Roman"/>
          <w:b w:val="0"/>
          <w:bCs w:val="0"/>
          <w:sz w:val="28"/>
          <w:szCs w:val="28"/>
        </w:rPr>
        <w:t>ПОЛОЖЕНИЕ</w:t>
      </w:r>
    </w:p>
    <w:p w:rsidR="00415ABF" w:rsidRPr="00E67C50" w:rsidRDefault="00415ABF" w:rsidP="00E67C50">
      <w:pPr>
        <w:jc w:val="center"/>
        <w:rPr>
          <w:sz w:val="28"/>
          <w:szCs w:val="28"/>
        </w:rPr>
      </w:pPr>
      <w:r w:rsidRPr="00E67C50">
        <w:rPr>
          <w:sz w:val="28"/>
          <w:szCs w:val="28"/>
        </w:rPr>
        <w:t>о порядке получения муниципальными служащими администрации сельского поселения Нижнее Санчелеево муниципального района Ставропольский разрешения представителя нанимателя (работодателя) на участие в управлении некоммерческой организацией</w:t>
      </w:r>
    </w:p>
    <w:p w:rsidR="00415ABF" w:rsidRPr="009C5DF5" w:rsidRDefault="00415ABF" w:rsidP="00AD5D3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415ABF" w:rsidRPr="00592A54" w:rsidRDefault="00415ABF" w:rsidP="00592A54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A1128F">
        <w:rPr>
          <w:sz w:val="26"/>
          <w:szCs w:val="26"/>
        </w:rPr>
        <w:t xml:space="preserve">1. Настоящее Положение о порядке получения муниципальными служащими администрации </w:t>
      </w:r>
      <w:r>
        <w:rPr>
          <w:sz w:val="26"/>
          <w:szCs w:val="26"/>
        </w:rPr>
        <w:t xml:space="preserve">сельского поселения Нижнее Санчелеево </w:t>
      </w:r>
      <w:r w:rsidRPr="009B25F6">
        <w:rPr>
          <w:sz w:val="26"/>
          <w:szCs w:val="26"/>
        </w:rPr>
        <w:t xml:space="preserve">муниципального района </w:t>
      </w:r>
      <w:r w:rsidRPr="00C5157B">
        <w:rPr>
          <w:sz w:val="26"/>
          <w:szCs w:val="26"/>
        </w:rPr>
        <w:t>Ставропольск</w:t>
      </w:r>
      <w:r>
        <w:rPr>
          <w:sz w:val="26"/>
          <w:szCs w:val="26"/>
        </w:rPr>
        <w:t>ий</w:t>
      </w:r>
      <w:r w:rsidRPr="00A1128F">
        <w:rPr>
          <w:sz w:val="26"/>
          <w:szCs w:val="26"/>
        </w:rPr>
        <w:t xml:space="preserve"> </w:t>
      </w:r>
      <w:r>
        <w:rPr>
          <w:sz w:val="26"/>
          <w:szCs w:val="26"/>
        </w:rPr>
        <w:t>(далее – муниципальный служащий, администрация)</w:t>
      </w:r>
      <w:r w:rsidRPr="00A1128F">
        <w:rPr>
          <w:sz w:val="26"/>
          <w:szCs w:val="26"/>
        </w:rPr>
        <w:t xml:space="preserve"> разрешения представителя нанимателя (работодателя)</w:t>
      </w:r>
      <w:r>
        <w:rPr>
          <w:sz w:val="26"/>
          <w:szCs w:val="26"/>
        </w:rPr>
        <w:t xml:space="preserve"> на участие в управлении</w:t>
      </w:r>
      <w:r w:rsidRPr="00A1128F">
        <w:rPr>
          <w:sz w:val="26"/>
          <w:szCs w:val="26"/>
        </w:rPr>
        <w:t xml:space="preserve"> некоммерческой организацией</w:t>
      </w:r>
      <w:r w:rsidRPr="009C5DF5">
        <w:rPr>
          <w:sz w:val="26"/>
          <w:szCs w:val="26"/>
        </w:rPr>
        <w:t xml:space="preserve"> (</w:t>
      </w:r>
      <w:r w:rsidRPr="00972FA4">
        <w:rPr>
          <w:sz w:val="26"/>
          <w:szCs w:val="26"/>
        </w:rPr>
        <w:t>далее - Положение) разработано в соответствии</w:t>
      </w:r>
      <w:r>
        <w:rPr>
          <w:sz w:val="26"/>
          <w:szCs w:val="26"/>
        </w:rPr>
        <w:t xml:space="preserve"> </w:t>
      </w:r>
      <w:r w:rsidRPr="009B25F6">
        <w:rPr>
          <w:color w:val="000000"/>
          <w:sz w:val="26"/>
          <w:szCs w:val="26"/>
        </w:rPr>
        <w:t xml:space="preserve">с </w:t>
      </w:r>
      <w:hyperlink r:id="rId5" w:history="1">
        <w:r w:rsidRPr="009B25F6">
          <w:rPr>
            <w:color w:val="000000"/>
            <w:sz w:val="26"/>
            <w:szCs w:val="26"/>
          </w:rPr>
          <w:t>пунктом 3 части 1 статьи 14</w:t>
        </w:r>
      </w:hyperlink>
      <w:r w:rsidRPr="009C5DF5">
        <w:rPr>
          <w:sz w:val="26"/>
          <w:szCs w:val="26"/>
        </w:rPr>
        <w:t xml:space="preserve"> Федерального закона от </w:t>
      </w:r>
      <w:r>
        <w:rPr>
          <w:sz w:val="26"/>
          <w:szCs w:val="26"/>
        </w:rPr>
        <w:t>2 марта 2007 № 25-ФЗ</w:t>
      </w:r>
      <w:r w:rsidRPr="009C5DF5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9C5DF5">
        <w:rPr>
          <w:sz w:val="26"/>
          <w:szCs w:val="26"/>
        </w:rPr>
        <w:t xml:space="preserve">О </w:t>
      </w:r>
      <w:r>
        <w:rPr>
          <w:sz w:val="26"/>
          <w:szCs w:val="26"/>
        </w:rPr>
        <w:t>муниципальной</w:t>
      </w:r>
      <w:r w:rsidRPr="009C5DF5">
        <w:rPr>
          <w:sz w:val="26"/>
          <w:szCs w:val="26"/>
        </w:rPr>
        <w:t xml:space="preserve"> службе </w:t>
      </w:r>
      <w:r>
        <w:rPr>
          <w:sz w:val="26"/>
          <w:szCs w:val="26"/>
        </w:rPr>
        <w:t xml:space="preserve">в </w:t>
      </w:r>
      <w:r w:rsidRPr="009C5DF5">
        <w:rPr>
          <w:sz w:val="26"/>
          <w:szCs w:val="26"/>
        </w:rPr>
        <w:t>Российской Федерации</w:t>
      </w:r>
      <w:r>
        <w:rPr>
          <w:sz w:val="26"/>
          <w:szCs w:val="26"/>
        </w:rPr>
        <w:t>» (далее – Федеральный закон)</w:t>
      </w:r>
      <w:r w:rsidRPr="009C5DF5">
        <w:rPr>
          <w:sz w:val="26"/>
          <w:szCs w:val="26"/>
        </w:rPr>
        <w:t xml:space="preserve">, Федеральным законом </w:t>
      </w:r>
      <w:r>
        <w:rPr>
          <w:sz w:val="26"/>
          <w:szCs w:val="26"/>
        </w:rPr>
        <w:t xml:space="preserve">от 28 декабря 2008 № 273-ФЗ «О противодействии коррупции», в связи с принятием </w:t>
      </w:r>
      <w:r>
        <w:rPr>
          <w:sz w:val="26"/>
          <w:szCs w:val="26"/>
          <w:lang w:eastAsia="en-US"/>
        </w:rPr>
        <w:t xml:space="preserve">Федерального закона от 03 апреля 2017 № 64-ФЗ «О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 </w:t>
      </w:r>
      <w:r w:rsidRPr="00972FA4">
        <w:rPr>
          <w:sz w:val="26"/>
          <w:szCs w:val="26"/>
        </w:rPr>
        <w:t xml:space="preserve">и регламентирует процедуру получения </w:t>
      </w:r>
      <w:r>
        <w:rPr>
          <w:sz w:val="26"/>
          <w:szCs w:val="26"/>
        </w:rPr>
        <w:t>муниципальными служащими</w:t>
      </w:r>
      <w:r w:rsidRPr="00972FA4">
        <w:rPr>
          <w:sz w:val="26"/>
          <w:szCs w:val="26"/>
        </w:rPr>
        <w:t xml:space="preserve"> </w:t>
      </w:r>
      <w:r>
        <w:rPr>
          <w:sz w:val="26"/>
          <w:szCs w:val="26"/>
        </w:rPr>
        <w:t>администрации</w:t>
      </w:r>
      <w:r w:rsidRPr="00972FA4">
        <w:rPr>
          <w:sz w:val="26"/>
          <w:szCs w:val="26"/>
        </w:rPr>
        <w:t xml:space="preserve"> разрешения </w:t>
      </w:r>
      <w:r>
        <w:rPr>
          <w:sz w:val="26"/>
          <w:szCs w:val="26"/>
        </w:rPr>
        <w:t xml:space="preserve">представителя нанимателя (работодателя) </w:t>
      </w:r>
      <w:r w:rsidRPr="00972FA4">
        <w:rPr>
          <w:sz w:val="26"/>
          <w:szCs w:val="26"/>
        </w:rPr>
        <w:t xml:space="preserve">на </w:t>
      </w:r>
      <w:r>
        <w:rPr>
          <w:sz w:val="26"/>
          <w:szCs w:val="26"/>
        </w:rPr>
        <w:t xml:space="preserve">участие </w:t>
      </w:r>
      <w:r>
        <w:rPr>
          <w:sz w:val="26"/>
          <w:szCs w:val="26"/>
          <w:lang w:eastAsia="en-US"/>
        </w:rPr>
        <w:t>на безвозмездной основе в управлении некоммерческими организациями, указанными в пункте 3 части 1 статьи 14 Федерального закона (кроме политической партии) в качестве единоличного исполнительного органа или вхождения в состав их коллегиальных органов управления</w:t>
      </w:r>
      <w:r w:rsidRPr="00972FA4">
        <w:rPr>
          <w:sz w:val="26"/>
          <w:szCs w:val="26"/>
        </w:rPr>
        <w:t>.</w:t>
      </w:r>
    </w:p>
    <w:p w:rsidR="00415ABF" w:rsidRPr="00972FA4" w:rsidRDefault="00415AB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53"/>
      <w:bookmarkEnd w:id="3"/>
      <w:r w:rsidRPr="00972FA4">
        <w:rPr>
          <w:rFonts w:ascii="Times New Roman" w:hAnsi="Times New Roman" w:cs="Times New Roman"/>
          <w:sz w:val="26"/>
          <w:szCs w:val="26"/>
        </w:rPr>
        <w:t xml:space="preserve">2. Под </w:t>
      </w:r>
      <w:r>
        <w:rPr>
          <w:rFonts w:ascii="Times New Roman" w:hAnsi="Times New Roman" w:cs="Times New Roman"/>
          <w:sz w:val="26"/>
          <w:szCs w:val="26"/>
        </w:rPr>
        <w:t xml:space="preserve">муниципальными </w:t>
      </w:r>
      <w:r w:rsidRPr="00972FA4">
        <w:rPr>
          <w:rFonts w:ascii="Times New Roman" w:hAnsi="Times New Roman" w:cs="Times New Roman"/>
          <w:sz w:val="26"/>
          <w:szCs w:val="26"/>
        </w:rPr>
        <w:t xml:space="preserve">служащими в настоящем Положении понимаются </w:t>
      </w:r>
      <w:r>
        <w:rPr>
          <w:rFonts w:ascii="Times New Roman" w:hAnsi="Times New Roman" w:cs="Times New Roman"/>
          <w:sz w:val="26"/>
          <w:szCs w:val="26"/>
        </w:rPr>
        <w:t>муниципальные</w:t>
      </w:r>
      <w:r w:rsidRPr="00972FA4">
        <w:rPr>
          <w:rFonts w:ascii="Times New Roman" w:hAnsi="Times New Roman" w:cs="Times New Roman"/>
          <w:sz w:val="26"/>
          <w:szCs w:val="26"/>
        </w:rPr>
        <w:t xml:space="preserve"> служащие, замещающие должности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972FA4">
        <w:rPr>
          <w:rFonts w:ascii="Times New Roman" w:hAnsi="Times New Roman" w:cs="Times New Roman"/>
          <w:sz w:val="26"/>
          <w:szCs w:val="26"/>
        </w:rPr>
        <w:t xml:space="preserve">службы в </w:t>
      </w:r>
      <w:r>
        <w:rPr>
          <w:rFonts w:ascii="Times New Roman" w:hAnsi="Times New Roman" w:cs="Times New Roman"/>
          <w:sz w:val="26"/>
          <w:szCs w:val="26"/>
        </w:rPr>
        <w:t>администрации</w:t>
      </w:r>
      <w:r w:rsidRPr="00972FA4">
        <w:rPr>
          <w:rFonts w:ascii="Times New Roman" w:hAnsi="Times New Roman" w:cs="Times New Roman"/>
          <w:sz w:val="26"/>
          <w:szCs w:val="26"/>
        </w:rPr>
        <w:t>, при назначении на которые и при замещении которых граждане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</w:t>
      </w:r>
      <w:r>
        <w:rPr>
          <w:rFonts w:ascii="Times New Roman" w:hAnsi="Times New Roman" w:cs="Times New Roman"/>
          <w:sz w:val="26"/>
          <w:szCs w:val="26"/>
        </w:rPr>
        <w:t>уга) и несовершеннолетних детей</w:t>
      </w:r>
      <w:r w:rsidRPr="00972FA4">
        <w:rPr>
          <w:rFonts w:ascii="Times New Roman" w:hAnsi="Times New Roman" w:cs="Times New Roman"/>
          <w:sz w:val="26"/>
          <w:szCs w:val="26"/>
        </w:rPr>
        <w:t>.</w:t>
      </w:r>
    </w:p>
    <w:p w:rsidR="00415ABF" w:rsidRPr="000507E0" w:rsidRDefault="00415ABF" w:rsidP="000507E0">
      <w:pPr>
        <w:autoSpaceDE w:val="0"/>
        <w:autoSpaceDN w:val="0"/>
        <w:adjustRightInd w:val="0"/>
        <w:ind w:firstLine="540"/>
        <w:jc w:val="both"/>
        <w:rPr>
          <w:sz w:val="26"/>
          <w:szCs w:val="26"/>
          <w:lang w:eastAsia="en-US"/>
        </w:rPr>
      </w:pPr>
      <w:r w:rsidRPr="00972FA4">
        <w:rPr>
          <w:sz w:val="26"/>
          <w:szCs w:val="26"/>
        </w:rPr>
        <w:t xml:space="preserve">3. </w:t>
      </w:r>
      <w:r>
        <w:rPr>
          <w:sz w:val="26"/>
          <w:szCs w:val="26"/>
        </w:rPr>
        <w:t>Муниципальным</w:t>
      </w:r>
      <w:r w:rsidRPr="00972FA4">
        <w:rPr>
          <w:sz w:val="26"/>
          <w:szCs w:val="26"/>
        </w:rPr>
        <w:t xml:space="preserve"> служащим запрещается заниматься без письменного разрешения</w:t>
      </w:r>
      <w:r w:rsidRPr="00592A54">
        <w:rPr>
          <w:sz w:val="26"/>
          <w:szCs w:val="26"/>
        </w:rPr>
        <w:t xml:space="preserve"> представителя нанимателя (работодателя)</w:t>
      </w:r>
      <w:r w:rsidRPr="00972FA4">
        <w:rPr>
          <w:sz w:val="26"/>
          <w:szCs w:val="26"/>
        </w:rPr>
        <w:t xml:space="preserve"> </w:t>
      </w:r>
      <w:r>
        <w:rPr>
          <w:sz w:val="26"/>
          <w:szCs w:val="26"/>
        </w:rPr>
        <w:t>указанной  в пункте 4 настоящего Положения</w:t>
      </w:r>
      <w:r w:rsidRPr="00972FA4">
        <w:rPr>
          <w:sz w:val="26"/>
          <w:szCs w:val="26"/>
        </w:rPr>
        <w:t xml:space="preserve"> деятельностью, </w:t>
      </w:r>
      <w:r>
        <w:rPr>
          <w:sz w:val="26"/>
          <w:szCs w:val="26"/>
          <w:lang w:eastAsia="en-US"/>
        </w:rPr>
        <w:t xml:space="preserve">кроме случаев, предусмотренных федеральными </w:t>
      </w:r>
      <w:hyperlink r:id="rId6" w:history="1">
        <w:r w:rsidRPr="009B25F6">
          <w:rPr>
            <w:color w:val="000000"/>
            <w:sz w:val="26"/>
            <w:szCs w:val="26"/>
            <w:lang w:eastAsia="en-US"/>
          </w:rPr>
          <w:t>законами</w:t>
        </w:r>
      </w:hyperlink>
      <w:r w:rsidRPr="009B25F6">
        <w:rPr>
          <w:color w:val="000000"/>
          <w:sz w:val="26"/>
          <w:szCs w:val="26"/>
          <w:lang w:eastAsia="en-US"/>
        </w:rPr>
        <w:t>,</w:t>
      </w:r>
      <w:r>
        <w:rPr>
          <w:sz w:val="26"/>
          <w:szCs w:val="26"/>
          <w:lang w:eastAsia="en-US"/>
        </w:rPr>
        <w:t xml:space="preserve"> и случаев,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</w:t>
      </w:r>
      <w:r w:rsidRPr="00972FA4">
        <w:rPr>
          <w:sz w:val="26"/>
          <w:szCs w:val="26"/>
        </w:rPr>
        <w:t>.</w:t>
      </w:r>
    </w:p>
    <w:p w:rsidR="00415ABF" w:rsidRPr="0078577C" w:rsidRDefault="00415AB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577C">
        <w:rPr>
          <w:rFonts w:ascii="Times New Roman" w:hAnsi="Times New Roman" w:cs="Times New Roman"/>
          <w:sz w:val="26"/>
          <w:szCs w:val="26"/>
        </w:rPr>
        <w:t>4. Под участием в управлении некоммерческой организацией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78577C">
        <w:rPr>
          <w:rFonts w:ascii="Times New Roman" w:hAnsi="Times New Roman" w:cs="Times New Roman"/>
          <w:sz w:val="26"/>
          <w:szCs w:val="26"/>
        </w:rPr>
        <w:t xml:space="preserve">понимается участие </w:t>
      </w:r>
      <w:r w:rsidRPr="0078577C">
        <w:rPr>
          <w:rFonts w:ascii="Times New Roman" w:hAnsi="Times New Roman" w:cs="Times New Roman"/>
          <w:sz w:val="26"/>
          <w:szCs w:val="26"/>
          <w:lang w:eastAsia="en-US"/>
        </w:rPr>
        <w:t>в качестве единоличного исполнительного органа или вхождения в состав коллегиального органа управления</w:t>
      </w:r>
      <w:r w:rsidRPr="0078577C">
        <w:rPr>
          <w:rFonts w:ascii="Times New Roman" w:hAnsi="Times New Roman" w:cs="Times New Roman"/>
          <w:sz w:val="26"/>
          <w:szCs w:val="26"/>
        </w:rPr>
        <w:t>.</w:t>
      </w:r>
    </w:p>
    <w:p w:rsidR="00415ABF" w:rsidRPr="00972FA4" w:rsidRDefault="00415AB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t xml:space="preserve">5. </w:t>
      </w:r>
      <w:r>
        <w:rPr>
          <w:rFonts w:ascii="Times New Roman" w:hAnsi="Times New Roman" w:cs="Times New Roman"/>
          <w:sz w:val="26"/>
          <w:szCs w:val="26"/>
        </w:rPr>
        <w:t>Участие в управлении некоммерческой организацией</w:t>
      </w:r>
      <w:r>
        <w:rPr>
          <w:sz w:val="26"/>
          <w:szCs w:val="26"/>
          <w:lang w:eastAsia="en-US"/>
        </w:rPr>
        <w:t xml:space="preserve">, </w:t>
      </w:r>
      <w:r>
        <w:rPr>
          <w:rFonts w:ascii="Times New Roman" w:hAnsi="Times New Roman" w:cs="Times New Roman"/>
          <w:sz w:val="26"/>
          <w:szCs w:val="26"/>
          <w:lang w:eastAsia="en-US"/>
        </w:rPr>
        <w:t>указанной</w:t>
      </w:r>
      <w:r w:rsidRPr="00592A54">
        <w:rPr>
          <w:rFonts w:ascii="Times New Roman" w:hAnsi="Times New Roman" w:cs="Times New Roman"/>
          <w:sz w:val="26"/>
          <w:szCs w:val="26"/>
          <w:lang w:eastAsia="en-US"/>
        </w:rPr>
        <w:t xml:space="preserve"> в пункте 3 части 1 статьи 14 Федерального закона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972FA4">
        <w:rPr>
          <w:rFonts w:ascii="Times New Roman" w:hAnsi="Times New Roman" w:cs="Times New Roman"/>
          <w:sz w:val="26"/>
          <w:szCs w:val="26"/>
        </w:rPr>
        <w:t xml:space="preserve">не должно приводить к конфликту интересов или возможности возникновения конфликта интересов при замещении должностей, указанных в </w:t>
      </w:r>
      <w:hyperlink w:anchor="P53" w:history="1">
        <w:r w:rsidRPr="009B25F6">
          <w:rPr>
            <w:rFonts w:ascii="Times New Roman" w:hAnsi="Times New Roman" w:cs="Times New Roman"/>
            <w:color w:val="000000"/>
            <w:sz w:val="26"/>
            <w:szCs w:val="26"/>
          </w:rPr>
          <w:t xml:space="preserve">пункте </w:t>
        </w:r>
        <w:r>
          <w:rPr>
            <w:rFonts w:ascii="Times New Roman" w:hAnsi="Times New Roman" w:cs="Times New Roman"/>
            <w:color w:val="000000"/>
            <w:sz w:val="26"/>
            <w:szCs w:val="26"/>
          </w:rPr>
          <w:t>4</w:t>
        </w:r>
      </w:hyperlink>
      <w:r w:rsidRPr="00972FA4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:rsidR="00415ABF" w:rsidRPr="00972FA4" w:rsidRDefault="00415ABF" w:rsidP="00F138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t xml:space="preserve">6. </w:t>
      </w:r>
      <w:r w:rsidRPr="00F138D6">
        <w:rPr>
          <w:rFonts w:ascii="Times New Roman" w:hAnsi="Times New Roman" w:cs="Times New Roman"/>
          <w:sz w:val="26"/>
          <w:szCs w:val="26"/>
        </w:rPr>
        <w:t xml:space="preserve">Ходатайство о разрешении представителя нанимателя (работодателя) на участие </w:t>
      </w:r>
      <w:r w:rsidRPr="00F138D6">
        <w:rPr>
          <w:rFonts w:ascii="Times New Roman" w:hAnsi="Times New Roman" w:cs="Times New Roman"/>
          <w:sz w:val="26"/>
          <w:szCs w:val="26"/>
          <w:lang w:eastAsia="en-US"/>
        </w:rPr>
        <w:t>на безвозмездной основе в управлении некоммерческими организациями, указанными в пункте 3 части 1 статьи 14 Федерального закона (кроме политической партии) в качестве единоличного исполнительного органа или вхождения в состав их коллегиальных органов управления</w:t>
      </w:r>
      <w:r w:rsidRPr="00F138D6">
        <w:rPr>
          <w:rFonts w:ascii="Times New Roman" w:hAnsi="Times New Roman" w:cs="Times New Roman"/>
          <w:sz w:val="26"/>
          <w:szCs w:val="26"/>
        </w:rPr>
        <w:t xml:space="preserve"> (да</w:t>
      </w:r>
      <w:r>
        <w:rPr>
          <w:rFonts w:ascii="Times New Roman" w:hAnsi="Times New Roman" w:cs="Times New Roman"/>
          <w:sz w:val="26"/>
          <w:szCs w:val="26"/>
        </w:rPr>
        <w:t xml:space="preserve">лее - ходатайство) составляется муниципальным </w:t>
      </w:r>
      <w:r w:rsidRPr="00972FA4">
        <w:rPr>
          <w:rFonts w:ascii="Times New Roman" w:hAnsi="Times New Roman" w:cs="Times New Roman"/>
          <w:sz w:val="26"/>
          <w:szCs w:val="26"/>
        </w:rPr>
        <w:t xml:space="preserve">служащим в письменном виде по форме согласно </w:t>
      </w:r>
      <w:r>
        <w:rPr>
          <w:rFonts w:ascii="Times New Roman" w:hAnsi="Times New Roman" w:cs="Times New Roman"/>
          <w:sz w:val="26"/>
          <w:szCs w:val="26"/>
        </w:rPr>
        <w:t>приложению       № 1 к настоящему Положению.</w:t>
      </w:r>
    </w:p>
    <w:p w:rsidR="00415ABF" w:rsidRPr="00972FA4" w:rsidRDefault="00415AB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t xml:space="preserve">7. </w:t>
      </w:r>
      <w:r>
        <w:rPr>
          <w:rFonts w:ascii="Times New Roman" w:hAnsi="Times New Roman" w:cs="Times New Roman"/>
          <w:sz w:val="26"/>
          <w:szCs w:val="26"/>
        </w:rPr>
        <w:t>Муниципальные</w:t>
      </w:r>
      <w:r w:rsidRPr="00972FA4">
        <w:rPr>
          <w:rFonts w:ascii="Times New Roman" w:hAnsi="Times New Roman" w:cs="Times New Roman"/>
          <w:sz w:val="26"/>
          <w:szCs w:val="26"/>
        </w:rPr>
        <w:t xml:space="preserve"> служащие представляют ходатайство в </w:t>
      </w:r>
      <w:r>
        <w:rPr>
          <w:rFonts w:ascii="Times New Roman" w:hAnsi="Times New Roman" w:cs="Times New Roman"/>
          <w:sz w:val="26"/>
          <w:szCs w:val="26"/>
        </w:rPr>
        <w:t>администрацию сельского поселения Нижнее Санчелеево</w:t>
      </w:r>
      <w:r w:rsidRPr="009B25F6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</w:t>
      </w:r>
      <w:r w:rsidRPr="00972FA4">
        <w:rPr>
          <w:rFonts w:ascii="Times New Roman" w:hAnsi="Times New Roman" w:cs="Times New Roman"/>
          <w:sz w:val="26"/>
          <w:szCs w:val="26"/>
        </w:rPr>
        <w:t xml:space="preserve"> до начала выполнения оплачиваемой деятельности.</w:t>
      </w:r>
    </w:p>
    <w:p w:rsidR="00415ABF" w:rsidRPr="009C5DF5" w:rsidRDefault="00415AB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t xml:space="preserve">8. Регистрация ходатайств осуществляется </w:t>
      </w:r>
      <w:r>
        <w:rPr>
          <w:rFonts w:ascii="Times New Roman" w:hAnsi="Times New Roman" w:cs="Times New Roman"/>
          <w:sz w:val="26"/>
          <w:szCs w:val="26"/>
        </w:rPr>
        <w:t>ответственным по кадрам</w:t>
      </w:r>
      <w:r w:rsidRPr="009C5DF5">
        <w:rPr>
          <w:rFonts w:ascii="Times New Roman" w:hAnsi="Times New Roman" w:cs="Times New Roman"/>
          <w:sz w:val="26"/>
          <w:szCs w:val="26"/>
        </w:rPr>
        <w:t xml:space="preserve"> в день поступления ходатайства в Журнале регистрации ходатайств о </w:t>
      </w:r>
      <w:r w:rsidRPr="00F138D6">
        <w:rPr>
          <w:rFonts w:ascii="Times New Roman" w:hAnsi="Times New Roman" w:cs="Times New Roman"/>
          <w:sz w:val="26"/>
          <w:szCs w:val="26"/>
        </w:rPr>
        <w:t xml:space="preserve">разрешении на участие </w:t>
      </w:r>
      <w:r w:rsidRPr="00F138D6">
        <w:rPr>
          <w:rFonts w:ascii="Times New Roman" w:hAnsi="Times New Roman" w:cs="Times New Roman"/>
          <w:sz w:val="26"/>
          <w:szCs w:val="26"/>
          <w:lang w:eastAsia="en-US"/>
        </w:rPr>
        <w:t>на безвозмездной основе в управлении некоммерческими организациями</w:t>
      </w:r>
      <w:r w:rsidRPr="009C5DF5">
        <w:rPr>
          <w:rFonts w:ascii="Times New Roman" w:hAnsi="Times New Roman" w:cs="Times New Roman"/>
          <w:sz w:val="26"/>
          <w:szCs w:val="26"/>
        </w:rPr>
        <w:t xml:space="preserve"> (далее - Журнал регистрации) по форме согласно </w:t>
      </w:r>
      <w:hyperlink w:anchor="P227" w:history="1">
        <w:r w:rsidRPr="009B25F6">
          <w:rPr>
            <w:rFonts w:ascii="Times New Roman" w:hAnsi="Times New Roman" w:cs="Times New Roman"/>
            <w:color w:val="000000"/>
            <w:sz w:val="26"/>
            <w:szCs w:val="26"/>
          </w:rPr>
          <w:t>приложению № 2</w:t>
        </w:r>
      </w:hyperlink>
      <w:r w:rsidRPr="009C5DF5">
        <w:rPr>
          <w:rFonts w:ascii="Times New Roman" w:hAnsi="Times New Roman" w:cs="Times New Roman"/>
          <w:sz w:val="26"/>
          <w:szCs w:val="26"/>
        </w:rPr>
        <w:t xml:space="preserve"> к настоящему Положению.</w:t>
      </w:r>
    </w:p>
    <w:p w:rsidR="00415ABF" w:rsidRPr="009C5DF5" w:rsidRDefault="00415AB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Листы Журнала регистрации должны быть пронумерованы, прошнурованы и скреплены печатью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15ABF" w:rsidRPr="009C5DF5" w:rsidRDefault="00415AB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9. Отказ в регистрации ходатайств не допускается.</w:t>
      </w:r>
    </w:p>
    <w:p w:rsidR="00415ABF" w:rsidRPr="009C5DF5" w:rsidRDefault="00415AB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10. Копия зарегистрированного в установленном порядке ходатайства выдается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муниципальному служащему </w:t>
      </w:r>
      <w:r w:rsidRPr="009C5DF5">
        <w:rPr>
          <w:rFonts w:ascii="Times New Roman" w:hAnsi="Times New Roman" w:cs="Times New Roman"/>
          <w:sz w:val="26"/>
          <w:szCs w:val="26"/>
        </w:rPr>
        <w:t xml:space="preserve">на руки либо направляется по почте с уведомлением о получении. На копии ходатайства, подлежащего передаче </w:t>
      </w:r>
      <w:r>
        <w:rPr>
          <w:rFonts w:ascii="Times New Roman" w:hAnsi="Times New Roman" w:cs="Times New Roman"/>
          <w:sz w:val="26"/>
          <w:szCs w:val="26"/>
        </w:rPr>
        <w:t>муниципальному</w:t>
      </w:r>
      <w:r w:rsidRPr="009C5DF5">
        <w:rPr>
          <w:rFonts w:ascii="Times New Roman" w:hAnsi="Times New Roman" w:cs="Times New Roman"/>
          <w:sz w:val="26"/>
          <w:szCs w:val="26"/>
        </w:rPr>
        <w:t xml:space="preserve"> служащему, ставится отметка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9C5DF5">
        <w:rPr>
          <w:rFonts w:ascii="Times New Roman" w:hAnsi="Times New Roman" w:cs="Times New Roman"/>
          <w:sz w:val="26"/>
          <w:szCs w:val="26"/>
        </w:rPr>
        <w:t>Ходатайство зарегистрировано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9C5DF5">
        <w:rPr>
          <w:rFonts w:ascii="Times New Roman" w:hAnsi="Times New Roman" w:cs="Times New Roman"/>
          <w:sz w:val="26"/>
          <w:szCs w:val="26"/>
        </w:rPr>
        <w:t xml:space="preserve"> с указанием даты и номера регистрации ходатайства, фамилии, инициалов и должности лица, зарегистрировавшего данное ходатайство.</w:t>
      </w:r>
    </w:p>
    <w:p w:rsidR="00415ABF" w:rsidRDefault="00415AB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11. Ответственный по кадрам </w:t>
      </w:r>
      <w:r w:rsidRPr="00BC615E">
        <w:rPr>
          <w:rFonts w:ascii="Times New Roman" w:hAnsi="Times New Roman" w:cs="Times New Roman"/>
          <w:sz w:val="26"/>
          <w:szCs w:val="26"/>
        </w:rPr>
        <w:t xml:space="preserve">в 3-дневный срок с момента их регистрации </w:t>
      </w:r>
      <w:r>
        <w:rPr>
          <w:rFonts w:ascii="Times New Roman" w:hAnsi="Times New Roman" w:cs="Times New Roman"/>
          <w:sz w:val="26"/>
          <w:szCs w:val="26"/>
        </w:rPr>
        <w:t>направляет</w:t>
      </w:r>
      <w:r w:rsidRPr="004C6DA5">
        <w:rPr>
          <w:rFonts w:ascii="Times New Roman" w:hAnsi="Times New Roman" w:cs="Times New Roman"/>
          <w:sz w:val="26"/>
          <w:szCs w:val="26"/>
        </w:rPr>
        <w:t xml:space="preserve"> поступившие ходатайства </w:t>
      </w:r>
      <w:r w:rsidRPr="00BC615E">
        <w:rPr>
          <w:rFonts w:ascii="Times New Roman" w:hAnsi="Times New Roman" w:cs="Times New Roman"/>
          <w:sz w:val="26"/>
          <w:szCs w:val="26"/>
        </w:rPr>
        <w:t xml:space="preserve">в </w:t>
      </w:r>
      <w:bookmarkStart w:id="4" w:name="_Hlk484173899"/>
      <w:r w:rsidRPr="00BC615E">
        <w:rPr>
          <w:rFonts w:ascii="Times New Roman" w:hAnsi="Times New Roman" w:cs="Times New Roman"/>
          <w:sz w:val="26"/>
          <w:szCs w:val="26"/>
        </w:rPr>
        <w:t>комиссию по соблюдению требований к служебному поведению муниципального служащего и урегулированию конфликта интересов в администрации</w:t>
      </w:r>
      <w:r>
        <w:rPr>
          <w:rFonts w:ascii="Times New Roman" w:hAnsi="Times New Roman" w:cs="Times New Roman"/>
          <w:sz w:val="26"/>
          <w:szCs w:val="26"/>
        </w:rPr>
        <w:t xml:space="preserve"> сельского поселения Нижнее Санчелеево</w:t>
      </w:r>
      <w:r w:rsidRPr="00BC615E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</w:t>
      </w:r>
      <w:bookmarkEnd w:id="4"/>
      <w:r w:rsidRPr="004C6DA5">
        <w:rPr>
          <w:rFonts w:ascii="Times New Roman" w:hAnsi="Times New Roman" w:cs="Times New Roman"/>
          <w:sz w:val="26"/>
          <w:szCs w:val="26"/>
        </w:rPr>
        <w:t>на предмет наличия конфликта интересов или возможности возникновения конфликта интересов при замещении должностей, указанных в пункте 2 настоящего Положения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415ABF" w:rsidRDefault="00415ABF" w:rsidP="00666F2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12. По результатам рассмотрения ходатайств </w:t>
      </w:r>
      <w:r w:rsidRPr="00BC615E">
        <w:rPr>
          <w:rFonts w:ascii="Times New Roman" w:hAnsi="Times New Roman" w:cs="Times New Roman"/>
          <w:sz w:val="26"/>
          <w:szCs w:val="26"/>
        </w:rPr>
        <w:t>комисси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BC615E">
        <w:rPr>
          <w:rFonts w:ascii="Times New Roman" w:hAnsi="Times New Roman" w:cs="Times New Roman"/>
          <w:sz w:val="26"/>
          <w:szCs w:val="26"/>
        </w:rPr>
        <w:t xml:space="preserve"> по соблюдению требований к служебному поведению муниципального служащего и урегулированию конфликта интересов в администрации</w:t>
      </w:r>
      <w:r>
        <w:rPr>
          <w:rFonts w:ascii="Times New Roman" w:hAnsi="Times New Roman" w:cs="Times New Roman"/>
          <w:sz w:val="26"/>
          <w:szCs w:val="26"/>
        </w:rPr>
        <w:t xml:space="preserve"> сельского поселения Нижнее Санчелеево</w:t>
      </w:r>
      <w:r w:rsidRPr="00BC615E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</w:t>
      </w:r>
      <w:r>
        <w:rPr>
          <w:rFonts w:ascii="Times New Roman" w:hAnsi="Times New Roman" w:cs="Times New Roman"/>
          <w:sz w:val="26"/>
          <w:szCs w:val="26"/>
        </w:rPr>
        <w:t>предоставляет свои рекомендации .</w:t>
      </w:r>
    </w:p>
    <w:p w:rsidR="00415ABF" w:rsidRPr="009C5DF5" w:rsidRDefault="00415ABF" w:rsidP="004C6D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 Ответственный по кадрам</w:t>
      </w:r>
      <w:r w:rsidRPr="00BC615E">
        <w:rPr>
          <w:rFonts w:ascii="Times New Roman" w:hAnsi="Times New Roman" w:cs="Times New Roman"/>
          <w:sz w:val="26"/>
          <w:szCs w:val="26"/>
        </w:rPr>
        <w:t xml:space="preserve"> представляет Главе</w:t>
      </w:r>
      <w:r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Pr="00BC615E">
        <w:rPr>
          <w:rFonts w:ascii="Times New Roman" w:hAnsi="Times New Roman" w:cs="Times New Roman"/>
          <w:sz w:val="26"/>
          <w:szCs w:val="26"/>
        </w:rPr>
        <w:t xml:space="preserve"> (представителю нанимателя (работодателя)) ходатайства муниципальных служащих (работников) в 3-дневный срок с момента </w:t>
      </w:r>
      <w:r>
        <w:rPr>
          <w:rFonts w:ascii="Times New Roman" w:hAnsi="Times New Roman" w:cs="Times New Roman"/>
          <w:sz w:val="26"/>
          <w:szCs w:val="26"/>
        </w:rPr>
        <w:t xml:space="preserve">поступления рекомендаций </w:t>
      </w:r>
      <w:r w:rsidRPr="00BC615E">
        <w:rPr>
          <w:rFonts w:ascii="Times New Roman" w:hAnsi="Times New Roman" w:cs="Times New Roman"/>
          <w:sz w:val="26"/>
          <w:szCs w:val="26"/>
        </w:rPr>
        <w:t>комисси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BC615E">
        <w:rPr>
          <w:rFonts w:ascii="Times New Roman" w:hAnsi="Times New Roman" w:cs="Times New Roman"/>
          <w:sz w:val="26"/>
          <w:szCs w:val="26"/>
        </w:rPr>
        <w:t xml:space="preserve"> по соблюдению требований к служебному поведению муниципального служащего и урегулированию конфликта интересов в администрации </w:t>
      </w:r>
      <w:r>
        <w:rPr>
          <w:rFonts w:ascii="Times New Roman" w:hAnsi="Times New Roman" w:cs="Times New Roman"/>
          <w:sz w:val="26"/>
          <w:szCs w:val="26"/>
        </w:rPr>
        <w:t xml:space="preserve">сельского поселения Нижнее Санчелеево </w:t>
      </w:r>
      <w:r w:rsidRPr="00BC615E">
        <w:rPr>
          <w:rFonts w:ascii="Times New Roman" w:hAnsi="Times New Roman" w:cs="Times New Roman"/>
          <w:sz w:val="26"/>
          <w:szCs w:val="26"/>
        </w:rPr>
        <w:t>муниципального района Ставропольский.</w:t>
      </w:r>
    </w:p>
    <w:p w:rsidR="00415ABF" w:rsidRPr="009C5DF5" w:rsidRDefault="00415AB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9C5DF5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Глава сельского поселения(представитель нанимателя (работодателя))</w:t>
      </w:r>
      <w:r w:rsidRPr="009C5DF5">
        <w:rPr>
          <w:rFonts w:ascii="Times New Roman" w:hAnsi="Times New Roman" w:cs="Times New Roman"/>
          <w:sz w:val="26"/>
          <w:szCs w:val="26"/>
        </w:rPr>
        <w:t xml:space="preserve"> по результатам рассмотрения ходатайства выносит одно из следующих решений:</w:t>
      </w:r>
    </w:p>
    <w:p w:rsidR="00415ABF" w:rsidRPr="009C5DF5" w:rsidRDefault="00415AB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C5DF5">
        <w:rPr>
          <w:rFonts w:ascii="Times New Roman" w:hAnsi="Times New Roman" w:cs="Times New Roman"/>
          <w:sz w:val="26"/>
          <w:szCs w:val="26"/>
        </w:rPr>
        <w:t xml:space="preserve">удовлетворяет ходатайство </w:t>
      </w:r>
      <w:r>
        <w:rPr>
          <w:rFonts w:ascii="Times New Roman" w:hAnsi="Times New Roman" w:cs="Times New Roman"/>
          <w:sz w:val="26"/>
          <w:szCs w:val="26"/>
        </w:rPr>
        <w:t>муниципального служащего</w:t>
      </w:r>
      <w:r w:rsidRPr="009C5DF5">
        <w:rPr>
          <w:rFonts w:ascii="Times New Roman" w:hAnsi="Times New Roman" w:cs="Times New Roman"/>
          <w:sz w:val="26"/>
          <w:szCs w:val="26"/>
        </w:rPr>
        <w:t>;</w:t>
      </w:r>
    </w:p>
    <w:p w:rsidR="00415ABF" w:rsidRPr="009C5DF5" w:rsidRDefault="00415AB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9C5DF5">
        <w:rPr>
          <w:rFonts w:ascii="Times New Roman" w:hAnsi="Times New Roman" w:cs="Times New Roman"/>
          <w:sz w:val="26"/>
          <w:szCs w:val="26"/>
        </w:rPr>
        <w:t xml:space="preserve">отказывает в удовлетворении ходатайства </w:t>
      </w:r>
      <w:r>
        <w:rPr>
          <w:rFonts w:ascii="Times New Roman" w:hAnsi="Times New Roman" w:cs="Times New Roman"/>
          <w:sz w:val="26"/>
          <w:szCs w:val="26"/>
        </w:rPr>
        <w:t>муниципального</w:t>
      </w:r>
      <w:r w:rsidRPr="009C5DF5">
        <w:rPr>
          <w:rFonts w:ascii="Times New Roman" w:hAnsi="Times New Roman" w:cs="Times New Roman"/>
          <w:sz w:val="26"/>
          <w:szCs w:val="26"/>
        </w:rPr>
        <w:t xml:space="preserve"> служащего.</w:t>
      </w:r>
    </w:p>
    <w:p w:rsidR="00415ABF" w:rsidRPr="009C5DF5" w:rsidRDefault="00415AB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9C5DF5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Ответственный по кадрам </w:t>
      </w:r>
      <w:r w:rsidRPr="009C5DF5">
        <w:rPr>
          <w:rFonts w:ascii="Times New Roman" w:hAnsi="Times New Roman" w:cs="Times New Roman"/>
          <w:sz w:val="26"/>
          <w:szCs w:val="26"/>
        </w:rPr>
        <w:t xml:space="preserve">в 3-дневный срок с момента принятия </w:t>
      </w:r>
      <w:r>
        <w:rPr>
          <w:rFonts w:ascii="Times New Roman" w:hAnsi="Times New Roman" w:cs="Times New Roman"/>
          <w:sz w:val="26"/>
          <w:szCs w:val="26"/>
        </w:rPr>
        <w:t>решения Главой сельского поселения(представителем нанимателя (работодателя))</w:t>
      </w:r>
      <w:r w:rsidRPr="009C5DF5">
        <w:rPr>
          <w:rFonts w:ascii="Times New Roman" w:hAnsi="Times New Roman" w:cs="Times New Roman"/>
          <w:sz w:val="26"/>
          <w:szCs w:val="26"/>
        </w:rPr>
        <w:t xml:space="preserve"> по результатам рассмотрения ходатайства уведомляет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муниципального служащего </w:t>
      </w:r>
      <w:r w:rsidRPr="009C5DF5">
        <w:rPr>
          <w:rFonts w:ascii="Times New Roman" w:hAnsi="Times New Roman" w:cs="Times New Roman"/>
          <w:sz w:val="26"/>
          <w:szCs w:val="26"/>
        </w:rPr>
        <w:t>о принятом решении.</w:t>
      </w:r>
    </w:p>
    <w:p w:rsidR="00415ABF" w:rsidRPr="009C5DF5" w:rsidRDefault="00415ABF" w:rsidP="0078577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16. Оригинал ходатайства по миновании надобности направляется для приобщения к личному делу </w:t>
      </w:r>
      <w:r>
        <w:rPr>
          <w:rFonts w:ascii="Times New Roman" w:hAnsi="Times New Roman" w:cs="Times New Roman"/>
          <w:sz w:val="26"/>
          <w:szCs w:val="26"/>
        </w:rPr>
        <w:t>муниципального служащего</w:t>
      </w:r>
      <w:r w:rsidRPr="009C5DF5">
        <w:rPr>
          <w:rFonts w:ascii="Times New Roman" w:hAnsi="Times New Roman" w:cs="Times New Roman"/>
          <w:sz w:val="26"/>
          <w:szCs w:val="26"/>
        </w:rPr>
        <w:t>.</w:t>
      </w:r>
    </w:p>
    <w:p w:rsidR="00415ABF" w:rsidRPr="009C5DF5" w:rsidRDefault="00415AB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17. Нарушение установленного запрета </w:t>
      </w:r>
      <w:r>
        <w:rPr>
          <w:rFonts w:ascii="Times New Roman" w:hAnsi="Times New Roman" w:cs="Times New Roman"/>
          <w:sz w:val="26"/>
          <w:szCs w:val="26"/>
        </w:rPr>
        <w:t>муниципальными</w:t>
      </w:r>
      <w:r w:rsidRPr="009C5DF5">
        <w:rPr>
          <w:rFonts w:ascii="Times New Roman" w:hAnsi="Times New Roman" w:cs="Times New Roman"/>
          <w:sz w:val="26"/>
          <w:szCs w:val="26"/>
        </w:rPr>
        <w:t xml:space="preserve"> служащими является основанием для привлечения к ответственности в соответствии с действующим законодательством Российской Федерации.</w:t>
      </w:r>
    </w:p>
    <w:p w:rsidR="00415ABF" w:rsidRPr="009C5DF5" w:rsidRDefault="00415AB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Pr="009C5DF5" w:rsidRDefault="00415AB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Default="00415A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Default="00415A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Default="00415A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Default="00415A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Default="00415A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Default="00415A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Default="00415A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Default="00415A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Default="00415A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Default="00415A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Default="00415A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Default="00415A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Default="00415A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Default="00415A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Default="00415A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Default="00415A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Default="00415A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Default="00415A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Default="00415A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Default="00415A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Default="00415A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Default="00415A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Default="00415A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Default="00415A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Default="00415A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Default="00415A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Default="00415A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Default="00415A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Default="00415A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Default="00415A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Default="00415A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Default="00415A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Default="00415A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Default="00415A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Pr="009C5DF5" w:rsidRDefault="00415ABF" w:rsidP="00BC615E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415ABF" w:rsidRDefault="00415ABF" w:rsidP="0078577C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415ABF" w:rsidRDefault="00415ABF" w:rsidP="0078577C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415ABF" w:rsidRDefault="00415ABF" w:rsidP="0078577C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415ABF" w:rsidRDefault="00415ABF" w:rsidP="0078577C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415ABF" w:rsidRDefault="00415ABF" w:rsidP="0078577C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415ABF" w:rsidRDefault="00415ABF" w:rsidP="0078577C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415ABF" w:rsidRDefault="00415ABF" w:rsidP="0078577C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415ABF" w:rsidRDefault="00415ABF" w:rsidP="0078577C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415ABF" w:rsidRDefault="00415ABF" w:rsidP="0078577C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415ABF" w:rsidRDefault="00415ABF" w:rsidP="0078577C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415ABF" w:rsidRPr="003B6802" w:rsidRDefault="00415ABF" w:rsidP="0078577C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3B6802">
        <w:rPr>
          <w:rFonts w:ascii="Times New Roman" w:hAnsi="Times New Roman" w:cs="Times New Roman"/>
        </w:rPr>
        <w:t>Приложение № 1</w:t>
      </w:r>
    </w:p>
    <w:p w:rsidR="00415ABF" w:rsidRPr="003B6802" w:rsidRDefault="00415ABF" w:rsidP="0078577C">
      <w:pPr>
        <w:pStyle w:val="ConsPlusTitle"/>
        <w:jc w:val="right"/>
        <w:rPr>
          <w:rFonts w:ascii="Times New Roman" w:hAnsi="Times New Roman" w:cs="Times New Roman"/>
          <w:b w:val="0"/>
          <w:bCs w:val="0"/>
        </w:rPr>
      </w:pPr>
      <w:r w:rsidRPr="003B6802">
        <w:rPr>
          <w:rFonts w:ascii="Times New Roman" w:hAnsi="Times New Roman" w:cs="Times New Roman"/>
          <w:b w:val="0"/>
          <w:bCs w:val="0"/>
        </w:rPr>
        <w:t>к Положению о</w:t>
      </w:r>
      <w:r w:rsidRPr="003B6802">
        <w:rPr>
          <w:rFonts w:ascii="Times New Roman" w:hAnsi="Times New Roman" w:cs="Times New Roman"/>
        </w:rPr>
        <w:t xml:space="preserve"> </w:t>
      </w:r>
      <w:r w:rsidRPr="003B6802">
        <w:rPr>
          <w:rFonts w:ascii="Times New Roman" w:hAnsi="Times New Roman" w:cs="Times New Roman"/>
          <w:b w:val="0"/>
          <w:bCs w:val="0"/>
        </w:rPr>
        <w:t xml:space="preserve">порядке получения </w:t>
      </w:r>
    </w:p>
    <w:p w:rsidR="00415ABF" w:rsidRPr="003B6802" w:rsidRDefault="00415ABF" w:rsidP="0078577C">
      <w:pPr>
        <w:pStyle w:val="ConsPlusTitle"/>
        <w:jc w:val="right"/>
        <w:rPr>
          <w:rFonts w:ascii="Times New Roman" w:hAnsi="Times New Roman" w:cs="Times New Roman"/>
          <w:b w:val="0"/>
          <w:bCs w:val="0"/>
        </w:rPr>
      </w:pPr>
      <w:r w:rsidRPr="003B6802">
        <w:rPr>
          <w:rFonts w:ascii="Times New Roman" w:hAnsi="Times New Roman" w:cs="Times New Roman"/>
          <w:b w:val="0"/>
          <w:bCs w:val="0"/>
        </w:rPr>
        <w:t xml:space="preserve">муниципальными служащими администрации </w:t>
      </w:r>
    </w:p>
    <w:p w:rsidR="00415ABF" w:rsidRPr="003B6802" w:rsidRDefault="00415ABF" w:rsidP="0078577C">
      <w:pPr>
        <w:pStyle w:val="ConsPlusTitle"/>
        <w:jc w:val="right"/>
        <w:rPr>
          <w:rFonts w:ascii="Times New Roman" w:hAnsi="Times New Roman" w:cs="Times New Roman"/>
          <w:b w:val="0"/>
          <w:bCs w:val="0"/>
        </w:rPr>
      </w:pPr>
      <w:r w:rsidRPr="003B6802">
        <w:rPr>
          <w:rFonts w:ascii="Times New Roman" w:hAnsi="Times New Roman" w:cs="Times New Roman"/>
          <w:b w:val="0"/>
          <w:bCs w:val="0"/>
        </w:rPr>
        <w:t>сельского поселения Нижнее Санчелеево</w:t>
      </w:r>
    </w:p>
    <w:p w:rsidR="00415ABF" w:rsidRPr="003B6802" w:rsidRDefault="00415ABF" w:rsidP="0078577C">
      <w:pPr>
        <w:pStyle w:val="ConsPlusTitle"/>
        <w:jc w:val="right"/>
        <w:rPr>
          <w:rFonts w:ascii="Times New Roman" w:hAnsi="Times New Roman" w:cs="Times New Roman"/>
          <w:b w:val="0"/>
          <w:bCs w:val="0"/>
        </w:rPr>
      </w:pPr>
      <w:r w:rsidRPr="003B6802">
        <w:rPr>
          <w:rFonts w:ascii="Times New Roman" w:hAnsi="Times New Roman" w:cs="Times New Roman"/>
          <w:b w:val="0"/>
          <w:bCs w:val="0"/>
        </w:rPr>
        <w:t>муниципального района Ставропольский</w:t>
      </w:r>
    </w:p>
    <w:p w:rsidR="00415ABF" w:rsidRPr="003B6802" w:rsidRDefault="00415ABF" w:rsidP="0078577C">
      <w:pPr>
        <w:pStyle w:val="ConsPlusTitle"/>
        <w:jc w:val="right"/>
        <w:rPr>
          <w:rFonts w:ascii="Times New Roman" w:hAnsi="Times New Roman" w:cs="Times New Roman"/>
          <w:b w:val="0"/>
          <w:bCs w:val="0"/>
        </w:rPr>
      </w:pPr>
      <w:r w:rsidRPr="003B6802">
        <w:rPr>
          <w:rFonts w:ascii="Times New Roman" w:hAnsi="Times New Roman" w:cs="Times New Roman"/>
          <w:b w:val="0"/>
          <w:bCs w:val="0"/>
        </w:rPr>
        <w:t xml:space="preserve">разрешения представителя нанимателя </w:t>
      </w:r>
    </w:p>
    <w:p w:rsidR="00415ABF" w:rsidRPr="003B6802" w:rsidRDefault="00415ABF" w:rsidP="00320B56">
      <w:pPr>
        <w:pStyle w:val="ConsPlusTitle"/>
        <w:jc w:val="right"/>
        <w:rPr>
          <w:rFonts w:ascii="Times New Roman" w:hAnsi="Times New Roman" w:cs="Times New Roman"/>
          <w:b w:val="0"/>
          <w:bCs w:val="0"/>
        </w:rPr>
      </w:pPr>
      <w:r w:rsidRPr="003B6802">
        <w:rPr>
          <w:rFonts w:ascii="Times New Roman" w:hAnsi="Times New Roman" w:cs="Times New Roman"/>
          <w:b w:val="0"/>
          <w:bCs w:val="0"/>
        </w:rPr>
        <w:t xml:space="preserve">(работодателя) на участие в управлении </w:t>
      </w:r>
    </w:p>
    <w:p w:rsidR="00415ABF" w:rsidRPr="003B6802" w:rsidRDefault="00415ABF" w:rsidP="00320B56">
      <w:pPr>
        <w:pStyle w:val="ConsPlusTitle"/>
        <w:jc w:val="right"/>
        <w:rPr>
          <w:rFonts w:ascii="Times New Roman" w:hAnsi="Times New Roman" w:cs="Times New Roman"/>
          <w:b w:val="0"/>
          <w:bCs w:val="0"/>
        </w:rPr>
      </w:pPr>
      <w:r w:rsidRPr="003B6802">
        <w:rPr>
          <w:rFonts w:ascii="Times New Roman" w:hAnsi="Times New Roman" w:cs="Times New Roman"/>
          <w:b w:val="0"/>
          <w:bCs w:val="0"/>
        </w:rPr>
        <w:t>некоммерческой организацией</w:t>
      </w:r>
    </w:p>
    <w:p w:rsidR="00415ABF" w:rsidRPr="009C5DF5" w:rsidRDefault="00415ABF" w:rsidP="0078577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415ABF" w:rsidRDefault="00415ABF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Главе сельского поселения Нижнее Санчелеево </w:t>
      </w:r>
    </w:p>
    <w:p w:rsidR="00415ABF" w:rsidRDefault="00415ABF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района</w:t>
      </w:r>
    </w:p>
    <w:p w:rsidR="00415ABF" w:rsidRDefault="00415ABF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Ставропольский</w:t>
      </w:r>
    </w:p>
    <w:p w:rsidR="00415ABF" w:rsidRDefault="00415ABF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415ABF" w:rsidRPr="009C5DF5" w:rsidRDefault="00415ABF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(представителю нанимателя (работодателя)</w:t>
      </w:r>
    </w:p>
    <w:p w:rsidR="00415ABF" w:rsidRPr="009C5DF5" w:rsidRDefault="00415ABF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415ABF" w:rsidRPr="009C5DF5" w:rsidRDefault="00415ABF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от ____________________________</w:t>
      </w:r>
    </w:p>
    <w:p w:rsidR="00415ABF" w:rsidRPr="009C5DF5" w:rsidRDefault="00415ABF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     (наименование должности)</w:t>
      </w:r>
    </w:p>
    <w:p w:rsidR="00415ABF" w:rsidRPr="009C5DF5" w:rsidRDefault="00415ABF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_______________________________</w:t>
      </w:r>
    </w:p>
    <w:p w:rsidR="00415ABF" w:rsidRPr="009C5DF5" w:rsidRDefault="00415ABF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(Ф.И.О.)</w:t>
      </w:r>
    </w:p>
    <w:p w:rsidR="00415ABF" w:rsidRPr="009C5DF5" w:rsidRDefault="00415ABF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_______________________________</w:t>
      </w:r>
    </w:p>
    <w:p w:rsidR="00415ABF" w:rsidRPr="009C5DF5" w:rsidRDefault="00415ABF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      (контактные данные)</w:t>
      </w:r>
    </w:p>
    <w:p w:rsidR="00415ABF" w:rsidRPr="009C5DF5" w:rsidRDefault="00415AB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Pr="009C5DF5" w:rsidRDefault="00415ABF" w:rsidP="0078577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5" w:name="P113"/>
      <w:bookmarkEnd w:id="5"/>
      <w:r w:rsidRPr="009C5DF5">
        <w:rPr>
          <w:rFonts w:ascii="Times New Roman" w:hAnsi="Times New Roman" w:cs="Times New Roman"/>
          <w:sz w:val="26"/>
          <w:szCs w:val="26"/>
        </w:rPr>
        <w:t>Ходатайство</w:t>
      </w:r>
    </w:p>
    <w:p w:rsidR="00415ABF" w:rsidRPr="00592A54" w:rsidRDefault="00415ABF" w:rsidP="0078577C">
      <w:pPr>
        <w:autoSpaceDE w:val="0"/>
        <w:autoSpaceDN w:val="0"/>
        <w:adjustRightInd w:val="0"/>
        <w:ind w:firstLine="709"/>
        <w:jc w:val="center"/>
        <w:rPr>
          <w:sz w:val="26"/>
          <w:szCs w:val="26"/>
          <w:lang w:eastAsia="en-US"/>
        </w:rPr>
      </w:pPr>
      <w:r>
        <w:rPr>
          <w:sz w:val="26"/>
          <w:szCs w:val="26"/>
        </w:rPr>
        <w:t>об</w:t>
      </w:r>
      <w:r w:rsidRPr="00972FA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участии </w:t>
      </w:r>
      <w:r>
        <w:rPr>
          <w:sz w:val="26"/>
          <w:szCs w:val="26"/>
          <w:lang w:eastAsia="en-US"/>
        </w:rPr>
        <w:t>в управлении некоммерческой организацией</w:t>
      </w:r>
    </w:p>
    <w:p w:rsidR="00415ABF" w:rsidRPr="009C5DF5" w:rsidRDefault="00415ABF" w:rsidP="007857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Default="00415ABF" w:rsidP="00320B56">
      <w:pPr>
        <w:pStyle w:val="ConsPlusTitle"/>
        <w:ind w:firstLine="709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eastAsia="en-US"/>
        </w:rPr>
      </w:pPr>
      <w:r w:rsidRPr="00320B56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В соответствии с </w:t>
      </w:r>
      <w:hyperlink r:id="rId7" w:history="1">
        <w:r w:rsidRPr="009B25F6">
          <w:rPr>
            <w:rFonts w:ascii="Times New Roman" w:hAnsi="Times New Roman" w:cs="Times New Roman"/>
            <w:b w:val="0"/>
            <w:bCs w:val="0"/>
            <w:color w:val="000000"/>
            <w:sz w:val="26"/>
            <w:szCs w:val="26"/>
          </w:rPr>
          <w:t>пунктом 3 части 1 статьи 14</w:t>
        </w:r>
      </w:hyperlink>
      <w:r w:rsidRPr="009B25F6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 xml:space="preserve"> </w:t>
      </w:r>
      <w:r w:rsidRPr="00320B56">
        <w:rPr>
          <w:rFonts w:ascii="Times New Roman" w:hAnsi="Times New Roman" w:cs="Times New Roman"/>
          <w:b w:val="0"/>
          <w:bCs w:val="0"/>
          <w:sz w:val="26"/>
          <w:szCs w:val="26"/>
        </w:rPr>
        <w:t>Федерального закона от 2 марта 2007г. № 25-ФЗ «О муниципальной службе в Российской Федерации» (далее – Федеральный закон), Федеральным законом от 28 декабря 2008 г. № 273-ФЗ «О противодействии коррупции», Положением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о порядке получения</w:t>
      </w:r>
      <w:r w:rsidRPr="00320B56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муниципальными служащими администрации 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сельского поселения Нижнее Санчелеево </w:t>
      </w:r>
      <w:r w:rsidRPr="00C5157B">
        <w:rPr>
          <w:rFonts w:ascii="Times New Roman" w:hAnsi="Times New Roman" w:cs="Times New Roman"/>
          <w:b w:val="0"/>
          <w:bCs w:val="0"/>
          <w:sz w:val="26"/>
          <w:szCs w:val="26"/>
        </w:rPr>
        <w:t>Ставропольского</w:t>
      </w:r>
      <w:r w:rsidRPr="00320B56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муниципального района разрешения представителя нанимателя (работодателя)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bCs w:val="0"/>
          <w:sz w:val="26"/>
          <w:szCs w:val="26"/>
        </w:rPr>
        <w:t>на участие в управление некоммерческой организацией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320B56">
        <w:rPr>
          <w:rFonts w:ascii="Times New Roman" w:hAnsi="Times New Roman" w:cs="Times New Roman"/>
          <w:b w:val="0"/>
          <w:bCs w:val="0"/>
          <w:sz w:val="26"/>
          <w:szCs w:val="26"/>
        </w:rPr>
        <w:t>прошу разрешить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320B56">
        <w:rPr>
          <w:rFonts w:ascii="Times New Roman" w:hAnsi="Times New Roman" w:cs="Times New Roman"/>
          <w:b w:val="0"/>
          <w:bCs w:val="0"/>
          <w:sz w:val="26"/>
          <w:szCs w:val="26"/>
        </w:rPr>
        <w:t>мне</w:t>
      </w: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320B56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участие </w:t>
      </w:r>
      <w:r w:rsidRPr="00320B56">
        <w:rPr>
          <w:rFonts w:ascii="Times New Roman" w:hAnsi="Times New Roman" w:cs="Times New Roman"/>
          <w:b w:val="0"/>
          <w:bCs w:val="0"/>
          <w:sz w:val="26"/>
          <w:szCs w:val="26"/>
          <w:lang w:eastAsia="en-US"/>
        </w:rPr>
        <w:t xml:space="preserve">на безвозмездной основе в управлении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en-US"/>
        </w:rPr>
        <w:t>некоммерческой организацией</w:t>
      </w:r>
    </w:p>
    <w:p w:rsidR="00415ABF" w:rsidRDefault="00415ABF" w:rsidP="00320B56">
      <w:pPr>
        <w:pStyle w:val="ConsPlusTitle"/>
        <w:jc w:val="both"/>
        <w:rPr>
          <w:rFonts w:ascii="Times New Roman" w:hAnsi="Times New Roman" w:cs="Times New Roman"/>
          <w:b w:val="0"/>
          <w:bCs w:val="0"/>
          <w:sz w:val="26"/>
          <w:szCs w:val="26"/>
          <w:lang w:eastAsia="en-US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415ABF" w:rsidRDefault="00415ABF" w:rsidP="00320B56">
      <w:pPr>
        <w:pStyle w:val="ConsPlusTitle"/>
        <w:jc w:val="center"/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</w:pPr>
      <w:r w:rsidRPr="00320B56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(у</w:t>
      </w:r>
      <w:r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 xml:space="preserve">казать </w:t>
      </w:r>
      <w:r w:rsidRPr="00320B56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сведения о некоммерческой организации</w:t>
      </w:r>
      <w:r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 xml:space="preserve">, о </w:t>
      </w:r>
      <w:r w:rsidRPr="00320B56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деятельности, которую намерен выполнять муниципальный</w:t>
      </w:r>
      <w:r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 xml:space="preserve"> служащий, в качестве кого, </w:t>
      </w:r>
      <w:r w:rsidRPr="00320B56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 xml:space="preserve">предполагаемую дату начала выполнения </w:t>
      </w:r>
    </w:p>
    <w:p w:rsidR="00415ABF" w:rsidRPr="00320B56" w:rsidRDefault="00415ABF" w:rsidP="00320B56">
      <w:pPr>
        <w:pStyle w:val="ConsPlusTitle"/>
        <w:jc w:val="center"/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</w:pPr>
      <w:r w:rsidRPr="00320B56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соответствующей деятельности, иное).</w:t>
      </w:r>
    </w:p>
    <w:p w:rsidR="00415ABF" w:rsidRPr="009C5DF5" w:rsidRDefault="00415ABF" w:rsidP="00320B5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Выполнение указанной деятельности не</w:t>
      </w:r>
      <w:r w:rsidRPr="0078577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повлечет за собой </w:t>
      </w:r>
      <w:r w:rsidRPr="0078577C">
        <w:rPr>
          <w:rFonts w:ascii="Times New Roman" w:hAnsi="Times New Roman" w:cs="Times New Roman"/>
          <w:sz w:val="26"/>
          <w:szCs w:val="26"/>
        </w:rPr>
        <w:t>конфликта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C5DF5">
        <w:rPr>
          <w:rFonts w:ascii="Times New Roman" w:hAnsi="Times New Roman" w:cs="Times New Roman"/>
          <w:sz w:val="26"/>
          <w:szCs w:val="26"/>
        </w:rPr>
        <w:t>интересов.</w:t>
      </w:r>
    </w:p>
    <w:p w:rsidR="00415ABF" w:rsidRPr="009C5DF5" w:rsidRDefault="00415ABF" w:rsidP="00320B56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выполнении указанной </w:t>
      </w:r>
      <w:r w:rsidRPr="009C5DF5">
        <w:rPr>
          <w:rFonts w:ascii="Times New Roman" w:hAnsi="Times New Roman" w:cs="Times New Roman"/>
          <w:sz w:val="26"/>
          <w:szCs w:val="26"/>
        </w:rPr>
        <w:t>деятельности обязуюсь соблюдать требования,</w:t>
      </w:r>
    </w:p>
    <w:p w:rsidR="00415ABF" w:rsidRPr="009C5DF5" w:rsidRDefault="00415ABF" w:rsidP="00320B5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предусмотрены </w:t>
      </w:r>
      <w:hyperlink r:id="rId8" w:history="1">
        <w:r w:rsidRPr="009B25F6">
          <w:rPr>
            <w:rFonts w:ascii="Times New Roman" w:hAnsi="Times New Roman" w:cs="Times New Roman"/>
            <w:color w:val="000000"/>
            <w:sz w:val="26"/>
            <w:szCs w:val="26"/>
          </w:rPr>
          <w:t>статьями 13</w:t>
        </w:r>
        <w:r w:rsidRPr="00320B56">
          <w:rPr>
            <w:rFonts w:ascii="Times New Roman" w:hAnsi="Times New Roman" w:cs="Times New Roman"/>
            <w:color w:val="0000FF"/>
            <w:sz w:val="26"/>
            <w:szCs w:val="26"/>
          </w:rPr>
          <w:t>,</w:t>
        </w:r>
      </w:hyperlink>
      <w:r w:rsidRPr="00320B56">
        <w:rPr>
          <w:rFonts w:ascii="Times New Roman" w:hAnsi="Times New Roman" w:cs="Times New Roman"/>
          <w:sz w:val="26"/>
          <w:szCs w:val="26"/>
        </w:rPr>
        <w:t xml:space="preserve"> 14, 14.1 14.2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9C5DF5">
        <w:rPr>
          <w:rFonts w:ascii="Times New Roman" w:hAnsi="Times New Roman" w:cs="Times New Roman"/>
          <w:sz w:val="26"/>
          <w:szCs w:val="26"/>
        </w:rPr>
        <w:t xml:space="preserve"> Федерального закона от </w:t>
      </w:r>
      <w:r>
        <w:rPr>
          <w:rFonts w:ascii="Times New Roman" w:hAnsi="Times New Roman" w:cs="Times New Roman"/>
          <w:sz w:val="26"/>
          <w:szCs w:val="26"/>
        </w:rPr>
        <w:t>2 марта 2007г. № 25-ФЗ «</w:t>
      </w:r>
      <w:r w:rsidRPr="009C5DF5">
        <w:rPr>
          <w:rFonts w:ascii="Times New Roman" w:hAnsi="Times New Roman" w:cs="Times New Roman"/>
          <w:sz w:val="26"/>
          <w:szCs w:val="26"/>
        </w:rPr>
        <w:t xml:space="preserve">О </w:t>
      </w:r>
      <w:r>
        <w:rPr>
          <w:rFonts w:ascii="Times New Roman" w:hAnsi="Times New Roman" w:cs="Times New Roman"/>
          <w:sz w:val="26"/>
          <w:szCs w:val="26"/>
        </w:rPr>
        <w:t>муниципальной</w:t>
      </w:r>
      <w:r w:rsidRPr="009C5DF5">
        <w:rPr>
          <w:rFonts w:ascii="Times New Roman" w:hAnsi="Times New Roman" w:cs="Times New Roman"/>
          <w:sz w:val="26"/>
          <w:szCs w:val="26"/>
        </w:rPr>
        <w:t xml:space="preserve"> службе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9C5DF5">
        <w:rPr>
          <w:rFonts w:ascii="Times New Roman" w:hAnsi="Times New Roman" w:cs="Times New Roman"/>
          <w:sz w:val="26"/>
          <w:szCs w:val="26"/>
        </w:rPr>
        <w:t>Российской Федерации".</w:t>
      </w:r>
    </w:p>
    <w:p w:rsidR="00415ABF" w:rsidRPr="009C5DF5" w:rsidRDefault="00415AB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Default="00415ABF" w:rsidP="00D86B4E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9C5DF5">
        <w:rPr>
          <w:rFonts w:ascii="Times New Roman" w:hAnsi="Times New Roman" w:cs="Times New Roman"/>
          <w:sz w:val="26"/>
          <w:szCs w:val="26"/>
        </w:rPr>
        <w:t>___________________                                         ______</w:t>
      </w:r>
      <w:r w:rsidRPr="00D86B4E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415ABF" w:rsidRPr="00D86B4E" w:rsidRDefault="00415ABF" w:rsidP="00D86B4E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D86B4E">
        <w:rPr>
          <w:rFonts w:ascii="Times New Roman" w:hAnsi="Times New Roman" w:cs="Times New Roman"/>
          <w:sz w:val="22"/>
          <w:szCs w:val="22"/>
        </w:rPr>
        <w:t xml:space="preserve">(дата)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Pr="00D86B4E">
        <w:rPr>
          <w:rFonts w:ascii="Times New Roman" w:hAnsi="Times New Roman" w:cs="Times New Roman"/>
          <w:sz w:val="22"/>
          <w:szCs w:val="22"/>
        </w:rPr>
        <w:t xml:space="preserve">    (подпись)</w:t>
      </w:r>
    </w:p>
    <w:p w:rsidR="00415ABF" w:rsidRPr="009C5DF5" w:rsidRDefault="00415A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Pr="009C5DF5" w:rsidRDefault="00415AB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Pr="00320B56" w:rsidRDefault="00415ABF" w:rsidP="00320B5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  <w:sectPr w:rsidR="00415ABF" w:rsidRPr="00320B56" w:rsidSect="005107EE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415ABF" w:rsidRPr="009C5DF5" w:rsidRDefault="00415ABF" w:rsidP="00130C6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Pr="003B6802" w:rsidRDefault="00415ABF" w:rsidP="00130C6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3B6802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2</w:t>
      </w:r>
    </w:p>
    <w:p w:rsidR="00415ABF" w:rsidRPr="003B6802" w:rsidRDefault="00415ABF" w:rsidP="00130C6F">
      <w:pPr>
        <w:pStyle w:val="ConsPlusTitle"/>
        <w:jc w:val="right"/>
        <w:rPr>
          <w:rFonts w:ascii="Times New Roman" w:hAnsi="Times New Roman" w:cs="Times New Roman"/>
          <w:b w:val="0"/>
          <w:bCs w:val="0"/>
        </w:rPr>
      </w:pPr>
      <w:r w:rsidRPr="003B6802">
        <w:rPr>
          <w:rFonts w:ascii="Times New Roman" w:hAnsi="Times New Roman" w:cs="Times New Roman"/>
          <w:b w:val="0"/>
          <w:bCs w:val="0"/>
        </w:rPr>
        <w:t>к Положению о</w:t>
      </w:r>
      <w:r w:rsidRPr="003B6802">
        <w:rPr>
          <w:rFonts w:ascii="Times New Roman" w:hAnsi="Times New Roman" w:cs="Times New Roman"/>
        </w:rPr>
        <w:t xml:space="preserve"> </w:t>
      </w:r>
      <w:r w:rsidRPr="003B6802">
        <w:rPr>
          <w:rFonts w:ascii="Times New Roman" w:hAnsi="Times New Roman" w:cs="Times New Roman"/>
          <w:b w:val="0"/>
          <w:bCs w:val="0"/>
        </w:rPr>
        <w:t xml:space="preserve">порядке получения </w:t>
      </w:r>
    </w:p>
    <w:p w:rsidR="00415ABF" w:rsidRDefault="00415ABF" w:rsidP="00130C6F">
      <w:pPr>
        <w:pStyle w:val="ConsPlusTitle"/>
        <w:jc w:val="right"/>
        <w:rPr>
          <w:rFonts w:ascii="Times New Roman" w:hAnsi="Times New Roman" w:cs="Times New Roman"/>
          <w:b w:val="0"/>
          <w:bCs w:val="0"/>
        </w:rPr>
      </w:pPr>
      <w:r w:rsidRPr="003B6802">
        <w:rPr>
          <w:rFonts w:ascii="Times New Roman" w:hAnsi="Times New Roman" w:cs="Times New Roman"/>
          <w:b w:val="0"/>
          <w:bCs w:val="0"/>
        </w:rPr>
        <w:t>муниципальными служащими администрации</w:t>
      </w:r>
      <w:r>
        <w:rPr>
          <w:rFonts w:ascii="Times New Roman" w:hAnsi="Times New Roman" w:cs="Times New Roman"/>
          <w:b w:val="0"/>
          <w:bCs w:val="0"/>
        </w:rPr>
        <w:t xml:space="preserve"> </w:t>
      </w:r>
    </w:p>
    <w:p w:rsidR="00415ABF" w:rsidRPr="003B6802" w:rsidRDefault="00415ABF" w:rsidP="00130C6F">
      <w:pPr>
        <w:pStyle w:val="ConsPlusTitle"/>
        <w:jc w:val="righ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сельского поселения Нижнее Санчелеево</w:t>
      </w:r>
      <w:r w:rsidRPr="003B6802">
        <w:rPr>
          <w:rFonts w:ascii="Times New Roman" w:hAnsi="Times New Roman" w:cs="Times New Roman"/>
          <w:b w:val="0"/>
          <w:bCs w:val="0"/>
        </w:rPr>
        <w:t xml:space="preserve"> </w:t>
      </w:r>
    </w:p>
    <w:p w:rsidR="00415ABF" w:rsidRPr="003B6802" w:rsidRDefault="00415ABF" w:rsidP="00130C6F">
      <w:pPr>
        <w:pStyle w:val="ConsPlusTitle"/>
        <w:jc w:val="right"/>
        <w:rPr>
          <w:rFonts w:ascii="Times New Roman" w:hAnsi="Times New Roman" w:cs="Times New Roman"/>
          <w:b w:val="0"/>
          <w:bCs w:val="0"/>
        </w:rPr>
      </w:pPr>
      <w:r w:rsidRPr="003B6802">
        <w:rPr>
          <w:rFonts w:ascii="Times New Roman" w:hAnsi="Times New Roman" w:cs="Times New Roman"/>
          <w:b w:val="0"/>
          <w:bCs w:val="0"/>
        </w:rPr>
        <w:t>муниципального района Ставропольский</w:t>
      </w:r>
    </w:p>
    <w:p w:rsidR="00415ABF" w:rsidRPr="003B6802" w:rsidRDefault="00415ABF" w:rsidP="00130C6F">
      <w:pPr>
        <w:pStyle w:val="ConsPlusTitle"/>
        <w:jc w:val="right"/>
        <w:rPr>
          <w:rFonts w:ascii="Times New Roman" w:hAnsi="Times New Roman" w:cs="Times New Roman"/>
          <w:b w:val="0"/>
          <w:bCs w:val="0"/>
        </w:rPr>
      </w:pPr>
      <w:r w:rsidRPr="003B6802">
        <w:rPr>
          <w:rFonts w:ascii="Times New Roman" w:hAnsi="Times New Roman" w:cs="Times New Roman"/>
          <w:b w:val="0"/>
          <w:bCs w:val="0"/>
        </w:rPr>
        <w:t xml:space="preserve">разрешения представителя нанимателя </w:t>
      </w:r>
    </w:p>
    <w:p w:rsidR="00415ABF" w:rsidRPr="003B6802" w:rsidRDefault="00415ABF" w:rsidP="00130C6F">
      <w:pPr>
        <w:pStyle w:val="ConsPlusTitle"/>
        <w:jc w:val="right"/>
        <w:rPr>
          <w:rFonts w:ascii="Times New Roman" w:hAnsi="Times New Roman" w:cs="Times New Roman"/>
          <w:b w:val="0"/>
          <w:bCs w:val="0"/>
        </w:rPr>
      </w:pPr>
      <w:r w:rsidRPr="003B6802">
        <w:rPr>
          <w:rFonts w:ascii="Times New Roman" w:hAnsi="Times New Roman" w:cs="Times New Roman"/>
          <w:b w:val="0"/>
          <w:bCs w:val="0"/>
        </w:rPr>
        <w:t xml:space="preserve">(работодателя) на участие в управлении </w:t>
      </w:r>
    </w:p>
    <w:p w:rsidR="00415ABF" w:rsidRDefault="00415ABF" w:rsidP="00130C6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415ABF" w:rsidRPr="009C5DF5" w:rsidRDefault="00415ABF" w:rsidP="00130C6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Форма журнала</w:t>
      </w:r>
    </w:p>
    <w:p w:rsidR="00415ABF" w:rsidRDefault="00415ABF" w:rsidP="00130C6F">
      <w:pPr>
        <w:pStyle w:val="ConsPlusNormal"/>
        <w:jc w:val="center"/>
        <w:rPr>
          <w:rFonts w:ascii="Times New Roman" w:hAnsi="Times New Roman" w:cs="Times New Roman"/>
          <w:sz w:val="26"/>
          <w:szCs w:val="26"/>
          <w:lang w:eastAsia="en-US"/>
        </w:rPr>
      </w:pPr>
      <w:r w:rsidRPr="00320B56">
        <w:rPr>
          <w:rFonts w:ascii="Times New Roman" w:hAnsi="Times New Roman" w:cs="Times New Roman"/>
          <w:sz w:val="26"/>
          <w:szCs w:val="26"/>
        </w:rPr>
        <w:t xml:space="preserve">регистрации ходатайств об участии </w:t>
      </w:r>
      <w:r w:rsidRPr="00320B56">
        <w:rPr>
          <w:rFonts w:ascii="Times New Roman" w:hAnsi="Times New Roman" w:cs="Times New Roman"/>
          <w:sz w:val="26"/>
          <w:szCs w:val="26"/>
          <w:lang w:eastAsia="en-US"/>
        </w:rPr>
        <w:t>в управлении некоммерческой организацией</w:t>
      </w:r>
    </w:p>
    <w:p w:rsidR="00415ABF" w:rsidRDefault="00415ABF" w:rsidP="00130C6F">
      <w:pPr>
        <w:pStyle w:val="ConsPlusNormal"/>
        <w:spacing w:before="100" w:after="100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Pr="009C5DF5" w:rsidRDefault="00415ABF" w:rsidP="00130C6F">
      <w:pPr>
        <w:pStyle w:val="ConsPlusNormal"/>
        <w:spacing w:before="100" w:after="10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Y="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3152"/>
        <w:gridCol w:w="1814"/>
        <w:gridCol w:w="1683"/>
        <w:gridCol w:w="1800"/>
        <w:gridCol w:w="1871"/>
        <w:gridCol w:w="1871"/>
        <w:gridCol w:w="1871"/>
      </w:tblGrid>
      <w:tr w:rsidR="00415ABF" w:rsidRPr="009C5DF5">
        <w:tc>
          <w:tcPr>
            <w:tcW w:w="454" w:type="dxa"/>
          </w:tcPr>
          <w:p w:rsidR="00415ABF" w:rsidRPr="009C5DF5" w:rsidRDefault="00415ABF" w:rsidP="00926E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3152" w:type="dxa"/>
          </w:tcPr>
          <w:p w:rsidR="00415ABF" w:rsidRPr="009C5DF5" w:rsidRDefault="00415ABF" w:rsidP="00926E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Ф.И.О.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служащего, представившего ходатайство</w:t>
            </w:r>
          </w:p>
        </w:tc>
        <w:tc>
          <w:tcPr>
            <w:tcW w:w="1814" w:type="dxa"/>
          </w:tcPr>
          <w:p w:rsidR="00415ABF" w:rsidRPr="009C5DF5" w:rsidRDefault="00415ABF" w:rsidP="00926E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Должность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служащего, представившего ходатайство</w:t>
            </w:r>
          </w:p>
        </w:tc>
        <w:tc>
          <w:tcPr>
            <w:tcW w:w="1683" w:type="dxa"/>
          </w:tcPr>
          <w:p w:rsidR="00415ABF" w:rsidRPr="009C5DF5" w:rsidRDefault="00415ABF" w:rsidP="00926E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Дата поступления ходатайства 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кадровую службу</w:t>
            </w:r>
          </w:p>
        </w:tc>
        <w:tc>
          <w:tcPr>
            <w:tcW w:w="1800" w:type="dxa"/>
          </w:tcPr>
          <w:p w:rsidR="00415ABF" w:rsidRPr="009C5DF5" w:rsidRDefault="00415ABF" w:rsidP="00926E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организации, участие в управлении которой 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предполагае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тся</w:t>
            </w:r>
          </w:p>
        </w:tc>
        <w:tc>
          <w:tcPr>
            <w:tcW w:w="1871" w:type="dxa"/>
          </w:tcPr>
          <w:p w:rsidR="00415ABF" w:rsidRPr="009C5DF5" w:rsidRDefault="00415ABF" w:rsidP="00926E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Ф.И.О.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служащего, принявшего ходатайство</w:t>
            </w:r>
          </w:p>
        </w:tc>
        <w:tc>
          <w:tcPr>
            <w:tcW w:w="1871" w:type="dxa"/>
          </w:tcPr>
          <w:p w:rsidR="00415ABF" w:rsidRPr="009C5DF5" w:rsidRDefault="00415ABF" w:rsidP="00926E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Подпись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принявшего ходатайство</w:t>
            </w:r>
          </w:p>
        </w:tc>
        <w:tc>
          <w:tcPr>
            <w:tcW w:w="1871" w:type="dxa"/>
          </w:tcPr>
          <w:p w:rsidR="00415ABF" w:rsidRPr="009C5DF5" w:rsidRDefault="00415ABF" w:rsidP="00926E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Подпись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 xml:space="preserve"> служащего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в получении копии ходатайства</w:t>
            </w:r>
          </w:p>
        </w:tc>
      </w:tr>
      <w:tr w:rsidR="00415ABF" w:rsidRPr="009C5DF5">
        <w:tc>
          <w:tcPr>
            <w:tcW w:w="454" w:type="dxa"/>
          </w:tcPr>
          <w:p w:rsidR="00415ABF" w:rsidRPr="009C5DF5" w:rsidRDefault="00415ABF" w:rsidP="00926E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152" w:type="dxa"/>
          </w:tcPr>
          <w:p w:rsidR="00415ABF" w:rsidRPr="009C5DF5" w:rsidRDefault="00415ABF" w:rsidP="00926E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14" w:type="dxa"/>
          </w:tcPr>
          <w:p w:rsidR="00415ABF" w:rsidRPr="009C5DF5" w:rsidRDefault="00415ABF" w:rsidP="00926E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683" w:type="dxa"/>
          </w:tcPr>
          <w:p w:rsidR="00415ABF" w:rsidRPr="009C5DF5" w:rsidRDefault="00415ABF" w:rsidP="00926E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00" w:type="dxa"/>
          </w:tcPr>
          <w:p w:rsidR="00415ABF" w:rsidRPr="009C5DF5" w:rsidRDefault="00415ABF" w:rsidP="00926E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871" w:type="dxa"/>
          </w:tcPr>
          <w:p w:rsidR="00415ABF" w:rsidRPr="009C5DF5" w:rsidRDefault="00415ABF" w:rsidP="00926E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71" w:type="dxa"/>
          </w:tcPr>
          <w:p w:rsidR="00415ABF" w:rsidRPr="009C5DF5" w:rsidRDefault="00415ABF" w:rsidP="00926E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71" w:type="dxa"/>
          </w:tcPr>
          <w:p w:rsidR="00415ABF" w:rsidRPr="009C5DF5" w:rsidRDefault="00415ABF" w:rsidP="00926E8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DF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:rsidR="00415ABF" w:rsidRPr="009C5DF5" w:rsidRDefault="00415ABF" w:rsidP="00130C6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15ABF" w:rsidRPr="009C5DF5" w:rsidRDefault="00415ABF">
      <w:pPr>
        <w:rPr>
          <w:sz w:val="26"/>
          <w:szCs w:val="26"/>
        </w:rPr>
      </w:pPr>
    </w:p>
    <w:sectPr w:rsidR="00415ABF" w:rsidRPr="009C5DF5" w:rsidSect="007C63F9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11F0"/>
    <w:rsid w:val="000507E0"/>
    <w:rsid w:val="00071079"/>
    <w:rsid w:val="000D6E85"/>
    <w:rsid w:val="000D7225"/>
    <w:rsid w:val="00130C6F"/>
    <w:rsid w:val="00154D7C"/>
    <w:rsid w:val="001A2640"/>
    <w:rsid w:val="001A2B78"/>
    <w:rsid w:val="0028229D"/>
    <w:rsid w:val="00297943"/>
    <w:rsid w:val="002F3D89"/>
    <w:rsid w:val="00306462"/>
    <w:rsid w:val="00315A47"/>
    <w:rsid w:val="00320B56"/>
    <w:rsid w:val="00350057"/>
    <w:rsid w:val="00396EFC"/>
    <w:rsid w:val="003B6802"/>
    <w:rsid w:val="00414ECA"/>
    <w:rsid w:val="00415ABF"/>
    <w:rsid w:val="00444ABC"/>
    <w:rsid w:val="004A19DA"/>
    <w:rsid w:val="004A44C9"/>
    <w:rsid w:val="004B65EE"/>
    <w:rsid w:val="004C6DA5"/>
    <w:rsid w:val="004D6E4A"/>
    <w:rsid w:val="0050044A"/>
    <w:rsid w:val="005107EE"/>
    <w:rsid w:val="00511EC5"/>
    <w:rsid w:val="00563DB7"/>
    <w:rsid w:val="00592A54"/>
    <w:rsid w:val="005C5FDB"/>
    <w:rsid w:val="0064220C"/>
    <w:rsid w:val="00645D0E"/>
    <w:rsid w:val="0066499E"/>
    <w:rsid w:val="00666F2E"/>
    <w:rsid w:val="006F30E1"/>
    <w:rsid w:val="00767F72"/>
    <w:rsid w:val="0078577C"/>
    <w:rsid w:val="007921DA"/>
    <w:rsid w:val="007C63F9"/>
    <w:rsid w:val="00823433"/>
    <w:rsid w:val="008332F0"/>
    <w:rsid w:val="0084151E"/>
    <w:rsid w:val="0090596D"/>
    <w:rsid w:val="00920E4B"/>
    <w:rsid w:val="00926E83"/>
    <w:rsid w:val="00972FA4"/>
    <w:rsid w:val="009B25F6"/>
    <w:rsid w:val="009B28AC"/>
    <w:rsid w:val="009C5DF5"/>
    <w:rsid w:val="00A003A7"/>
    <w:rsid w:val="00A1128F"/>
    <w:rsid w:val="00A701CC"/>
    <w:rsid w:val="00AD5D3C"/>
    <w:rsid w:val="00AE19F2"/>
    <w:rsid w:val="00B168E4"/>
    <w:rsid w:val="00B47590"/>
    <w:rsid w:val="00B75EC5"/>
    <w:rsid w:val="00BA769F"/>
    <w:rsid w:val="00BC615E"/>
    <w:rsid w:val="00C5157B"/>
    <w:rsid w:val="00C802E4"/>
    <w:rsid w:val="00D720A6"/>
    <w:rsid w:val="00D86B4E"/>
    <w:rsid w:val="00D93F7E"/>
    <w:rsid w:val="00D95067"/>
    <w:rsid w:val="00DB4F95"/>
    <w:rsid w:val="00DF11F0"/>
    <w:rsid w:val="00E531D1"/>
    <w:rsid w:val="00E56340"/>
    <w:rsid w:val="00E66B4D"/>
    <w:rsid w:val="00E67C50"/>
    <w:rsid w:val="00F138D6"/>
    <w:rsid w:val="00F14902"/>
    <w:rsid w:val="00F3797D"/>
    <w:rsid w:val="00F75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D3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4A44C9"/>
    <w:pPr>
      <w:keepNext/>
      <w:outlineLvl w:val="0"/>
    </w:pPr>
    <w:rPr>
      <w:rFonts w:ascii="Calibri" w:eastAsia="Calibri" w:hAnsi="Calibri" w:cs="Calibri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4220C"/>
    <w:rPr>
      <w:rFonts w:ascii="Cambria" w:hAnsi="Cambria" w:cs="Cambria"/>
      <w:b/>
      <w:bCs/>
      <w:kern w:val="32"/>
      <w:sz w:val="32"/>
      <w:szCs w:val="32"/>
    </w:rPr>
  </w:style>
  <w:style w:type="paragraph" w:customStyle="1" w:styleId="ConsPlusNormal">
    <w:name w:val="ConsPlusNormal"/>
    <w:uiPriority w:val="99"/>
    <w:rsid w:val="00DF11F0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Nonformat">
    <w:name w:val="ConsPlusNonformat"/>
    <w:uiPriority w:val="99"/>
    <w:rsid w:val="00DF11F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DF11F0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DF11F0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C515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5157B"/>
    <w:rPr>
      <w:rFonts w:ascii="Segoe UI" w:hAnsi="Segoe UI" w:cs="Segoe UI"/>
      <w:sz w:val="18"/>
      <w:szCs w:val="18"/>
      <w:lang w:eastAsia="ru-RU"/>
    </w:rPr>
  </w:style>
  <w:style w:type="character" w:customStyle="1" w:styleId="Heading1Char1">
    <w:name w:val="Heading 1 Char1"/>
    <w:link w:val="Heading1"/>
    <w:uiPriority w:val="99"/>
    <w:locked/>
    <w:rsid w:val="004A44C9"/>
    <w:rPr>
      <w:rFonts w:ascii="Calibri" w:hAnsi="Calibri" w:cs="Calibri"/>
      <w:b/>
      <w:bCs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84B177526B070F2F148F37A9FD8E84D0061396E83D2F7E1470FEECD6084C872A372935B4424C24t7u7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A84B177526B070F2F148F37A9FD8E84D0061396E83D2F7E1470FEECD6084C872A3729t3u6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663FCA0F96B912A241B69E8A4025B5D2497BE70157166BF39C9E74285710CAAABF07F15405369E2QAIFI" TargetMode="External"/><Relationship Id="rId5" Type="http://schemas.openxmlformats.org/officeDocument/2006/relationships/hyperlink" Target="consultantplus://offline/ref=BA84B177526B070F2F148F37A9FD8E84D0061396E83D2F7E1470FEECD6084C872A3729t3u6N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6</Pages>
  <Words>1884</Words>
  <Characters>10742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OP-otdel</dc:creator>
  <cp:keywords/>
  <dc:description/>
  <cp:lastModifiedBy>1</cp:lastModifiedBy>
  <cp:revision>7</cp:revision>
  <cp:lastPrinted>2017-09-11T07:57:00Z</cp:lastPrinted>
  <dcterms:created xsi:type="dcterms:W3CDTF">2017-08-31T11:53:00Z</dcterms:created>
  <dcterms:modified xsi:type="dcterms:W3CDTF">2017-09-11T07:57:00Z</dcterms:modified>
</cp:coreProperties>
</file>