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2E" w:rsidRDefault="00E21F2E" w:rsidP="00A80BF7">
      <w:pPr>
        <w:jc w:val="center"/>
        <w:rPr>
          <w:sz w:val="28"/>
          <w:szCs w:val="28"/>
        </w:rPr>
      </w:pPr>
      <w:r w:rsidRPr="005C4081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3.75pt;height:81pt;visibility:visible">
            <v:imagedata r:id="rId4" o:title=""/>
          </v:shape>
        </w:pict>
      </w:r>
    </w:p>
    <w:p w:rsidR="00E21F2E" w:rsidRPr="00D50685" w:rsidRDefault="00E21F2E" w:rsidP="00A80BF7">
      <w:pPr>
        <w:jc w:val="center"/>
      </w:pPr>
      <w:r w:rsidRPr="00D50685">
        <w:t>Российская Федерация</w:t>
      </w:r>
    </w:p>
    <w:p w:rsidR="00E21F2E" w:rsidRPr="00D50685" w:rsidRDefault="00E21F2E" w:rsidP="00A80BF7">
      <w:pPr>
        <w:jc w:val="center"/>
      </w:pPr>
      <w:r w:rsidRPr="00D50685">
        <w:t>Самарская область</w:t>
      </w:r>
    </w:p>
    <w:p w:rsidR="00E21F2E" w:rsidRDefault="00E21F2E" w:rsidP="00A80BF7">
      <w:pPr>
        <w:jc w:val="center"/>
        <w:rPr>
          <w:sz w:val="28"/>
          <w:szCs w:val="28"/>
        </w:rPr>
      </w:pPr>
    </w:p>
    <w:p w:rsidR="00E21F2E" w:rsidRDefault="00E21F2E" w:rsidP="003F337A">
      <w:pPr>
        <w:jc w:val="center"/>
        <w:rPr>
          <w:rFonts w:ascii="Arial" w:hAnsi="Arial" w:cs="Arial"/>
          <w:b/>
          <w:bCs/>
        </w:rPr>
      </w:pPr>
      <w:r w:rsidRPr="003F337A">
        <w:rPr>
          <w:rFonts w:ascii="Arial" w:hAnsi="Arial" w:cs="Arial"/>
          <w:b/>
          <w:bCs/>
        </w:rPr>
        <w:t>СОБРАНИЕ ПРЕДСТАВИТЕЛЕЙ</w:t>
      </w:r>
      <w:r>
        <w:rPr>
          <w:rFonts w:ascii="Arial" w:hAnsi="Arial" w:cs="Arial"/>
          <w:b/>
          <w:bCs/>
        </w:rPr>
        <w:t xml:space="preserve"> </w:t>
      </w:r>
      <w:r w:rsidRPr="003F337A">
        <w:rPr>
          <w:rFonts w:ascii="Arial" w:hAnsi="Arial" w:cs="Arial"/>
          <w:b/>
          <w:bCs/>
        </w:rPr>
        <w:t xml:space="preserve">СЕЛЬСКОГО ПОСЕЛЕНИЯ </w:t>
      </w:r>
      <w:r>
        <w:rPr>
          <w:rFonts w:ascii="Arial" w:hAnsi="Arial" w:cs="Arial"/>
          <w:b/>
          <w:bCs/>
        </w:rPr>
        <w:t>НИЖНЕЕ САНЧЕЛЕЕВО</w:t>
      </w:r>
      <w:r w:rsidRPr="003F337A">
        <w:rPr>
          <w:rFonts w:ascii="Arial" w:hAnsi="Arial" w:cs="Arial"/>
          <w:b/>
          <w:bCs/>
        </w:rPr>
        <w:t xml:space="preserve"> МУНИЦИПАЛЬНОГО РАЙОНА СТАВРОПОЛЬСКИЙ </w:t>
      </w:r>
    </w:p>
    <w:p w:rsidR="00E21F2E" w:rsidRPr="003F337A" w:rsidRDefault="00E21F2E" w:rsidP="003F337A">
      <w:pPr>
        <w:jc w:val="center"/>
        <w:rPr>
          <w:rFonts w:ascii="Arial" w:hAnsi="Arial" w:cs="Arial"/>
          <w:b/>
          <w:bCs/>
        </w:rPr>
      </w:pPr>
      <w:r w:rsidRPr="003F337A">
        <w:rPr>
          <w:rFonts w:ascii="Arial" w:hAnsi="Arial" w:cs="Arial"/>
          <w:b/>
          <w:bCs/>
        </w:rPr>
        <w:t>САМАРСКОЙ ОБЛАСТИ</w:t>
      </w:r>
    </w:p>
    <w:p w:rsidR="00E21F2E" w:rsidRDefault="00E21F2E" w:rsidP="003F337A">
      <w:pPr>
        <w:rPr>
          <w:sz w:val="32"/>
          <w:szCs w:val="32"/>
        </w:rPr>
      </w:pPr>
    </w:p>
    <w:p w:rsidR="00E21F2E" w:rsidRDefault="00E21F2E" w:rsidP="007529F7">
      <w:pPr>
        <w:ind w:left="35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РЕШЕНИЕ</w:t>
      </w:r>
    </w:p>
    <w:p w:rsidR="00E21F2E" w:rsidRPr="006F2850" w:rsidRDefault="00E21F2E" w:rsidP="006808E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E21F2E" w:rsidRDefault="00E21F2E" w:rsidP="006808E8">
      <w:pPr>
        <w:pStyle w:val="NoSpacing"/>
        <w:rPr>
          <w:rFonts w:cs="Times New Roman"/>
          <w:b/>
          <w:bCs/>
          <w:sz w:val="28"/>
          <w:szCs w:val="28"/>
        </w:rPr>
      </w:pPr>
      <w:r>
        <w:rPr>
          <w:sz w:val="28"/>
          <w:szCs w:val="28"/>
        </w:rPr>
        <w:t>«22</w:t>
      </w:r>
      <w:r w:rsidRPr="006F2850">
        <w:rPr>
          <w:sz w:val="28"/>
          <w:szCs w:val="28"/>
        </w:rPr>
        <w:t xml:space="preserve">»  </w:t>
      </w:r>
      <w:r>
        <w:rPr>
          <w:sz w:val="28"/>
          <w:szCs w:val="28"/>
        </w:rPr>
        <w:t>сентября</w:t>
      </w:r>
      <w:r w:rsidRPr="006F2850">
        <w:rPr>
          <w:sz w:val="28"/>
          <w:szCs w:val="28"/>
        </w:rPr>
        <w:t xml:space="preserve">  2015 г.</w:t>
      </w:r>
      <w:r w:rsidRPr="006F2850"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 4</w:t>
      </w:r>
    </w:p>
    <w:p w:rsidR="00E21F2E" w:rsidRDefault="00E21F2E" w:rsidP="006808E8">
      <w:pPr>
        <w:rPr>
          <w:sz w:val="28"/>
          <w:szCs w:val="28"/>
        </w:rPr>
      </w:pPr>
    </w:p>
    <w:p w:rsidR="00E21F2E" w:rsidRDefault="00E21F2E" w:rsidP="006808E8">
      <w:pPr>
        <w:rPr>
          <w:sz w:val="28"/>
          <w:szCs w:val="28"/>
        </w:rPr>
      </w:pPr>
    </w:p>
    <w:p w:rsidR="00E21F2E" w:rsidRPr="00F55AD1" w:rsidRDefault="00E21F2E" w:rsidP="000A41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F55AD1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 избрании депутата Собрания представителей сельского поселения Нижнее Санчелеево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</w:t>
      </w:r>
    </w:p>
    <w:p w:rsidR="00E21F2E" w:rsidRPr="003833B4" w:rsidRDefault="00E21F2E" w:rsidP="006808E8">
      <w:pPr>
        <w:jc w:val="center"/>
      </w:pPr>
    </w:p>
    <w:p w:rsidR="00E21F2E" w:rsidRPr="003833B4" w:rsidRDefault="00E21F2E" w:rsidP="006808E8">
      <w:pPr>
        <w:jc w:val="center"/>
      </w:pPr>
    </w:p>
    <w:p w:rsidR="00E21F2E" w:rsidRDefault="00E21F2E" w:rsidP="00D723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Уставом сельского поселения Нижнее Санчелеево муниципального района Ставропольский Самарской области, Собрание представителей сельского поселения Нижнее Санчелеево муниципального района Ставропольский Самарской области </w:t>
      </w:r>
    </w:p>
    <w:p w:rsidR="00E21F2E" w:rsidRPr="00B01430" w:rsidRDefault="00E21F2E" w:rsidP="006808E8">
      <w:pPr>
        <w:ind w:firstLine="709"/>
        <w:jc w:val="both"/>
        <w:rPr>
          <w:sz w:val="28"/>
          <w:szCs w:val="28"/>
        </w:rPr>
      </w:pPr>
    </w:p>
    <w:p w:rsidR="00E21F2E" w:rsidRPr="00B01430" w:rsidRDefault="00E21F2E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E21F2E" w:rsidRPr="00B01430" w:rsidRDefault="00E21F2E" w:rsidP="006808E8">
      <w:pPr>
        <w:ind w:firstLine="709"/>
        <w:jc w:val="both"/>
        <w:rPr>
          <w:b/>
          <w:bCs/>
          <w:sz w:val="28"/>
          <w:szCs w:val="28"/>
        </w:rPr>
      </w:pPr>
    </w:p>
    <w:p w:rsidR="00E21F2E" w:rsidRPr="00B01430" w:rsidRDefault="00E21F2E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Избрать </w:t>
      </w:r>
      <w:r>
        <w:rPr>
          <w:sz w:val="28"/>
          <w:szCs w:val="28"/>
        </w:rPr>
        <w:t>Медведева Артема Николаевича - депутата Собрания представителей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Нижнее Санчелеево </w:t>
      </w:r>
      <w:r w:rsidRPr="00B01430">
        <w:rPr>
          <w:sz w:val="28"/>
          <w:szCs w:val="28"/>
        </w:rPr>
        <w:t xml:space="preserve">муниципального района Ставропольский Самарской </w:t>
      </w:r>
      <w:r>
        <w:rPr>
          <w:sz w:val="28"/>
          <w:szCs w:val="28"/>
        </w:rPr>
        <w:t xml:space="preserve">области в состав Собрания </w:t>
      </w:r>
      <w:r w:rsidRPr="00B01430">
        <w:rPr>
          <w:sz w:val="28"/>
          <w:szCs w:val="28"/>
        </w:rPr>
        <w:t xml:space="preserve">Представителей муниципального района Ставропольский Самарской </w:t>
      </w:r>
      <w:r>
        <w:rPr>
          <w:sz w:val="28"/>
          <w:szCs w:val="28"/>
        </w:rPr>
        <w:t>области пятого созыва.</w:t>
      </w:r>
      <w:r w:rsidRPr="00B01430">
        <w:rPr>
          <w:sz w:val="28"/>
          <w:szCs w:val="28"/>
        </w:rPr>
        <w:t xml:space="preserve"> </w:t>
      </w:r>
    </w:p>
    <w:p w:rsidR="00E21F2E" w:rsidRPr="00B01430" w:rsidRDefault="00E21F2E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2. </w:t>
      </w:r>
      <w:r>
        <w:rPr>
          <w:sz w:val="28"/>
          <w:szCs w:val="28"/>
        </w:rPr>
        <w:t>Опубликовать настоящее р</w:t>
      </w:r>
      <w:r w:rsidRPr="00B01430">
        <w:rPr>
          <w:sz w:val="28"/>
          <w:szCs w:val="28"/>
        </w:rPr>
        <w:t>ешение в газете «Ставрополь-на-Волге».</w:t>
      </w:r>
    </w:p>
    <w:p w:rsidR="00E21F2E" w:rsidRPr="00B01430" w:rsidRDefault="00E21F2E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>
        <w:rPr>
          <w:sz w:val="28"/>
          <w:szCs w:val="28"/>
        </w:rPr>
        <w:t>Настоящее р</w:t>
      </w:r>
      <w:r w:rsidRPr="00B01430">
        <w:rPr>
          <w:sz w:val="28"/>
          <w:szCs w:val="28"/>
        </w:rPr>
        <w:t>ешение вступает в силу со дня его подписания.</w:t>
      </w:r>
    </w:p>
    <w:p w:rsidR="00E21F2E" w:rsidRPr="00B01430" w:rsidRDefault="00E21F2E" w:rsidP="006808E8">
      <w:pPr>
        <w:rPr>
          <w:sz w:val="28"/>
          <w:szCs w:val="28"/>
        </w:rPr>
      </w:pPr>
    </w:p>
    <w:p w:rsidR="00E21F2E" w:rsidRDefault="00E21F2E" w:rsidP="00E70ECC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E21F2E" w:rsidRDefault="00E21F2E" w:rsidP="00E70ECC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Нижнее Санчелеево</w:t>
      </w:r>
      <w:bookmarkStart w:id="0" w:name="_GoBack"/>
      <w:bookmarkEnd w:id="0"/>
    </w:p>
    <w:p w:rsidR="00E21F2E" w:rsidRDefault="00E21F2E" w:rsidP="00E70ECC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>
        <w:rPr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</w:p>
    <w:p w:rsidR="00E21F2E" w:rsidRDefault="00E21F2E" w:rsidP="00E70ECC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В.В.Евдокимов  </w:t>
      </w:r>
    </w:p>
    <w:p w:rsidR="00E21F2E" w:rsidRPr="00FB2102" w:rsidRDefault="00E21F2E" w:rsidP="00E70ECC">
      <w:pPr>
        <w:outlineLvl w:val="0"/>
        <w:rPr>
          <w:sz w:val="28"/>
          <w:szCs w:val="28"/>
        </w:rPr>
      </w:pPr>
    </w:p>
    <w:sectPr w:rsidR="00E21F2E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49C"/>
    <w:rsid w:val="000520CF"/>
    <w:rsid w:val="00084D65"/>
    <w:rsid w:val="000A415C"/>
    <w:rsid w:val="002A0827"/>
    <w:rsid w:val="002D7209"/>
    <w:rsid w:val="00306F25"/>
    <w:rsid w:val="0037338C"/>
    <w:rsid w:val="003833B4"/>
    <w:rsid w:val="00390CA4"/>
    <w:rsid w:val="003B28A9"/>
    <w:rsid w:val="003E4215"/>
    <w:rsid w:val="003F337A"/>
    <w:rsid w:val="00450430"/>
    <w:rsid w:val="004D4724"/>
    <w:rsid w:val="004E1FD9"/>
    <w:rsid w:val="00533A82"/>
    <w:rsid w:val="00536052"/>
    <w:rsid w:val="0054387B"/>
    <w:rsid w:val="00557DBA"/>
    <w:rsid w:val="005C4081"/>
    <w:rsid w:val="006808E8"/>
    <w:rsid w:val="006F2850"/>
    <w:rsid w:val="007529F7"/>
    <w:rsid w:val="00763E15"/>
    <w:rsid w:val="00830DEE"/>
    <w:rsid w:val="00832777"/>
    <w:rsid w:val="00855C8C"/>
    <w:rsid w:val="008658C4"/>
    <w:rsid w:val="00880242"/>
    <w:rsid w:val="00905B6A"/>
    <w:rsid w:val="00907BE7"/>
    <w:rsid w:val="009221E2"/>
    <w:rsid w:val="00980AF3"/>
    <w:rsid w:val="009B6B13"/>
    <w:rsid w:val="00A27376"/>
    <w:rsid w:val="00A80BF7"/>
    <w:rsid w:val="00AF1D57"/>
    <w:rsid w:val="00B008DB"/>
    <w:rsid w:val="00B01430"/>
    <w:rsid w:val="00B552A9"/>
    <w:rsid w:val="00B86750"/>
    <w:rsid w:val="00C56838"/>
    <w:rsid w:val="00C878AC"/>
    <w:rsid w:val="00D26770"/>
    <w:rsid w:val="00D44811"/>
    <w:rsid w:val="00D50685"/>
    <w:rsid w:val="00D66810"/>
    <w:rsid w:val="00D7234B"/>
    <w:rsid w:val="00DC4618"/>
    <w:rsid w:val="00DE022C"/>
    <w:rsid w:val="00E02C72"/>
    <w:rsid w:val="00E21F2E"/>
    <w:rsid w:val="00E70ECC"/>
    <w:rsid w:val="00E87309"/>
    <w:rsid w:val="00EB60F6"/>
    <w:rsid w:val="00F55AD1"/>
    <w:rsid w:val="00F612C5"/>
    <w:rsid w:val="00F91E8C"/>
    <w:rsid w:val="00FB2102"/>
    <w:rsid w:val="00FF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8E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808E8"/>
    <w:rPr>
      <w:rFonts w:eastAsia="Times New Roman" w:cs="Calibri"/>
    </w:rPr>
  </w:style>
  <w:style w:type="paragraph" w:styleId="BalloonText">
    <w:name w:val="Balloon Text"/>
    <w:basedOn w:val="Normal"/>
    <w:link w:val="BalloonTextChar"/>
    <w:uiPriority w:val="99"/>
    <w:semiHidden/>
    <w:rsid w:val="006808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08E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5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5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237</Words>
  <Characters>1356</Characters>
  <Application>Microsoft Office Outlook</Application>
  <DocSecurity>0</DocSecurity>
  <Lines>0</Lines>
  <Paragraphs>0</Paragraphs>
  <ScaleCrop>false</ScaleCrop>
  <Company>sancheleevo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Абрамова Людмила</dc:creator>
  <cp:keywords/>
  <dc:description/>
  <cp:lastModifiedBy>1</cp:lastModifiedBy>
  <cp:revision>4</cp:revision>
  <cp:lastPrinted>2015-09-23T04:29:00Z</cp:lastPrinted>
  <dcterms:created xsi:type="dcterms:W3CDTF">2015-09-21T05:26:00Z</dcterms:created>
  <dcterms:modified xsi:type="dcterms:W3CDTF">2015-09-23T04:29:00Z</dcterms:modified>
</cp:coreProperties>
</file>